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DFD" w:rsidRDefault="00861DFD" w:rsidP="00861DFD">
      <w:pPr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p w:rsidR="00861DFD" w:rsidRPr="004507F1" w:rsidRDefault="00861DFD" w:rsidP="00861DFD">
      <w:pPr>
        <w:rPr>
          <w:rFonts w:ascii="Arial" w:hAnsi="Arial" w:cs="Arial"/>
          <w:b/>
          <w:sz w:val="18"/>
          <w:szCs w:val="18"/>
          <w:lang w:val="es-MX"/>
        </w:rPr>
      </w:pPr>
    </w:p>
    <w:p w:rsidR="000D65AF" w:rsidRDefault="000D65AF" w:rsidP="000D65AF">
      <w:pPr>
        <w:pStyle w:val="Cuerpo"/>
        <w:spacing w:line="276" w:lineRule="auto"/>
        <w:jc w:val="center"/>
        <w:rPr>
          <w:rStyle w:val="Ninguno"/>
          <w:rFonts w:ascii="Arial" w:hAnsi="Arial"/>
          <w:b/>
          <w:sz w:val="28"/>
          <w:szCs w:val="28"/>
        </w:rPr>
      </w:pPr>
    </w:p>
    <w:p w:rsidR="000D65AF" w:rsidRPr="00E92EF2" w:rsidRDefault="000D65AF" w:rsidP="000D65AF">
      <w:pPr>
        <w:pStyle w:val="Cuerpo"/>
        <w:spacing w:line="276" w:lineRule="auto"/>
        <w:jc w:val="center"/>
        <w:rPr>
          <w:rStyle w:val="Ninguno"/>
          <w:rFonts w:ascii="Arial" w:hAnsi="Arial"/>
          <w:b/>
          <w:sz w:val="28"/>
          <w:szCs w:val="28"/>
        </w:rPr>
      </w:pPr>
      <w:r w:rsidRPr="00E92EF2">
        <w:rPr>
          <w:rStyle w:val="Ninguno"/>
          <w:rFonts w:ascii="Arial" w:hAnsi="Arial"/>
          <w:b/>
          <w:sz w:val="28"/>
          <w:szCs w:val="28"/>
        </w:rPr>
        <w:t>ESTANCIA INFANTIL CADI</w:t>
      </w:r>
    </w:p>
    <w:p w:rsidR="000D65AF" w:rsidRDefault="000D65AF" w:rsidP="000D65AF">
      <w:pPr>
        <w:pStyle w:val="Cuerpo"/>
        <w:spacing w:line="276" w:lineRule="auto"/>
        <w:ind w:left="720"/>
        <w:jc w:val="center"/>
        <w:rPr>
          <w:rStyle w:val="Ninguno"/>
          <w:rFonts w:ascii="Arial" w:hAnsi="Arial"/>
          <w:sz w:val="28"/>
          <w:szCs w:val="28"/>
        </w:rPr>
      </w:pPr>
    </w:p>
    <w:p w:rsidR="000D65AF" w:rsidRPr="00B11E35" w:rsidRDefault="000D65AF" w:rsidP="000D65AF">
      <w:pPr>
        <w:pStyle w:val="Cuerpo"/>
        <w:spacing w:line="276" w:lineRule="auto"/>
        <w:ind w:left="720"/>
        <w:jc w:val="center"/>
        <w:rPr>
          <w:rStyle w:val="Ninguno"/>
          <w:rFonts w:ascii="Arial" w:hAnsi="Arial"/>
          <w:b/>
          <w:sz w:val="28"/>
          <w:szCs w:val="28"/>
        </w:rPr>
      </w:pPr>
      <w:r w:rsidRPr="00B11E35">
        <w:rPr>
          <w:rStyle w:val="Ninguno"/>
          <w:rFonts w:ascii="Arial" w:hAnsi="Arial"/>
          <w:b/>
          <w:sz w:val="28"/>
          <w:szCs w:val="28"/>
        </w:rPr>
        <w:t>CONTRATO CON LA MADRE, PADRE O TUTOR</w:t>
      </w:r>
    </w:p>
    <w:p w:rsidR="000D65AF" w:rsidRPr="00B11E35" w:rsidRDefault="000D65AF" w:rsidP="000D65AF">
      <w:pPr>
        <w:pStyle w:val="Cuerpo"/>
        <w:spacing w:line="276" w:lineRule="auto"/>
        <w:ind w:left="720"/>
        <w:jc w:val="center"/>
        <w:rPr>
          <w:rStyle w:val="Ninguno"/>
          <w:rFonts w:ascii="Arial" w:hAnsi="Arial"/>
          <w:sz w:val="28"/>
          <w:szCs w:val="28"/>
        </w:rPr>
      </w:pPr>
    </w:p>
    <w:p w:rsidR="000D65AF" w:rsidRPr="007C7C11" w:rsidRDefault="000D65AF" w:rsidP="000D65AF">
      <w:pPr>
        <w:jc w:val="right"/>
      </w:pPr>
      <w:r>
        <w:t>Mazatlán, Sinaloa, a ____de ______________del 202</w:t>
      </w:r>
      <w:r w:rsidRPr="007C7C11">
        <w:t>__.</w:t>
      </w:r>
    </w:p>
    <w:p w:rsidR="000D65AF" w:rsidRDefault="000D65AF" w:rsidP="000D65AF">
      <w:pPr>
        <w:jc w:val="right"/>
      </w:pPr>
    </w:p>
    <w:p w:rsidR="000D65AF" w:rsidRPr="007C7C11" w:rsidRDefault="000D65AF" w:rsidP="000D65AF">
      <w:pPr>
        <w:jc w:val="right"/>
      </w:pPr>
    </w:p>
    <w:p w:rsidR="000D65AF" w:rsidRPr="007C7C11" w:rsidRDefault="000D65AF" w:rsidP="000D65AF">
      <w:pPr>
        <w:jc w:val="center"/>
      </w:pPr>
    </w:p>
    <w:p w:rsidR="000D65AF" w:rsidRPr="007C7C11" w:rsidRDefault="000D65AF" w:rsidP="000D65AF">
      <w:pPr>
        <w:jc w:val="both"/>
      </w:pPr>
      <w:r>
        <w:t>Yo</w:t>
      </w:r>
      <w:r w:rsidRPr="007C7C11">
        <w:t>_____________</w:t>
      </w:r>
      <w:r>
        <w:t>________________________________ autorizo y asigno a las siguientes personas, que a continuación se mencionan, para que acudan a la estancia infantil CADI  a recoger a mi hijo(a)</w:t>
      </w:r>
      <w:r w:rsidRPr="007C7C11">
        <w:t>:___________________</w:t>
      </w:r>
      <w:r>
        <w:t>____________________________, deslindando de toda responsabilidad a dicho Centro de cualquier incidente que se provoque a la salida de este.</w:t>
      </w:r>
    </w:p>
    <w:p w:rsidR="000D65AF" w:rsidRDefault="000D65AF" w:rsidP="000D65AF">
      <w:pPr>
        <w:jc w:val="center"/>
      </w:pPr>
    </w:p>
    <w:p w:rsidR="000D65AF" w:rsidRPr="007C7C11" w:rsidRDefault="000D65AF" w:rsidP="000D65AF">
      <w:pPr>
        <w:jc w:val="center"/>
      </w:pPr>
      <w:r>
        <w:t>NOMBRE</w:t>
      </w:r>
      <w:r>
        <w:tab/>
      </w:r>
      <w:r>
        <w:tab/>
      </w:r>
      <w:r>
        <w:tab/>
      </w:r>
      <w:r>
        <w:tab/>
      </w:r>
      <w:r>
        <w:tab/>
        <w:t xml:space="preserve">   EDAD</w:t>
      </w:r>
      <w:r>
        <w:tab/>
      </w:r>
      <w:r>
        <w:tab/>
      </w:r>
      <w:r>
        <w:tab/>
      </w:r>
      <w:r w:rsidRPr="007C7C11">
        <w:t>PARENTESCO</w:t>
      </w:r>
    </w:p>
    <w:p w:rsidR="000D65AF" w:rsidRDefault="000D65AF" w:rsidP="000D65AF">
      <w:pPr>
        <w:jc w:val="both"/>
      </w:pPr>
    </w:p>
    <w:p w:rsidR="000D65AF" w:rsidRPr="007C7C11" w:rsidRDefault="000D65AF" w:rsidP="000D65AF">
      <w:pPr>
        <w:jc w:val="both"/>
      </w:pPr>
      <w:r w:rsidRPr="007C7C11">
        <w:t>1.-_______________________________</w:t>
      </w:r>
      <w:r>
        <w:t>__</w:t>
      </w:r>
      <w:r w:rsidRPr="007C7C11">
        <w:tab/>
        <w:t xml:space="preserve">   _____________</w:t>
      </w:r>
      <w:r w:rsidRPr="007C7C11">
        <w:tab/>
        <w:t xml:space="preserve">            _________________</w:t>
      </w:r>
    </w:p>
    <w:p w:rsidR="000D65AF" w:rsidRPr="007C7C11" w:rsidRDefault="000D65AF" w:rsidP="000D65AF">
      <w:pPr>
        <w:jc w:val="both"/>
      </w:pPr>
      <w:r>
        <w:t>2</w:t>
      </w:r>
      <w:r w:rsidRPr="007C7C11">
        <w:t>.-_______________________________</w:t>
      </w:r>
      <w:r>
        <w:t>__</w:t>
      </w:r>
      <w:r w:rsidRPr="007C7C11">
        <w:tab/>
        <w:t xml:space="preserve">   _____________</w:t>
      </w:r>
      <w:r w:rsidRPr="007C7C11">
        <w:tab/>
        <w:t xml:space="preserve">            _________________</w:t>
      </w:r>
    </w:p>
    <w:p w:rsidR="000D65AF" w:rsidRDefault="000D65AF" w:rsidP="000D65AF">
      <w:pPr>
        <w:jc w:val="both"/>
      </w:pPr>
      <w:r>
        <w:t>3</w:t>
      </w:r>
      <w:r w:rsidRPr="007C7C11">
        <w:t>.-_______________________________</w:t>
      </w:r>
      <w:r>
        <w:t>__</w:t>
      </w:r>
      <w:r w:rsidRPr="007C7C11">
        <w:tab/>
        <w:t xml:space="preserve">   _____________</w:t>
      </w:r>
      <w:r w:rsidRPr="007C7C11">
        <w:tab/>
        <w:t xml:space="preserve">            _________________</w:t>
      </w:r>
    </w:p>
    <w:p w:rsidR="000D65AF" w:rsidRDefault="000D65AF" w:rsidP="000D65AF"/>
    <w:p w:rsidR="000D65AF" w:rsidRDefault="000D65AF" w:rsidP="000D65AF"/>
    <w:p w:rsidR="000D65AF" w:rsidRDefault="000D65AF" w:rsidP="000D65AF">
      <w:pPr>
        <w:jc w:val="both"/>
      </w:pPr>
      <w:r>
        <w:t>Así mismo me comprometo a respetar el horario de Ingreso y Egreso que la Estancia Infantil CADI DEL Sistema DIF Mazatlán, tiene estipulado en su Reglamento Interno que es el siguiente:</w:t>
      </w:r>
    </w:p>
    <w:p w:rsidR="000D65AF" w:rsidRDefault="000D65AF" w:rsidP="000D65AF">
      <w:pPr>
        <w:jc w:val="both"/>
      </w:pPr>
    </w:p>
    <w:p w:rsidR="000D65AF" w:rsidRDefault="000D65AF" w:rsidP="000D65AF">
      <w:pPr>
        <w:jc w:val="both"/>
      </w:pPr>
      <w:r>
        <w:t>Horario de Ingreso: de 7:15 a.m. a 8:00 a.m. sin tolerancia</w:t>
      </w:r>
    </w:p>
    <w:p w:rsidR="000D65AF" w:rsidRDefault="000D65AF" w:rsidP="000D65AF">
      <w:pPr>
        <w:jc w:val="both"/>
      </w:pPr>
      <w:r>
        <w:t xml:space="preserve">Horario de Egreso: A partir de las 13:00 p.m. y hasta la 15:30 p.m. </w:t>
      </w:r>
    </w:p>
    <w:p w:rsidR="000D65AF" w:rsidRDefault="000D65AF" w:rsidP="000D65AF">
      <w:pPr>
        <w:jc w:val="both"/>
      </w:pPr>
    </w:p>
    <w:p w:rsidR="000D65AF" w:rsidRDefault="000D65AF" w:rsidP="000D65AF">
      <w:pPr>
        <w:jc w:val="both"/>
      </w:pPr>
      <w:r>
        <w:t>Se suspenderá al menor por 3 días si llegan después de la hora estipulada. El acumulo de 3 retardos equivale a una suspensión total de la Estancia.</w:t>
      </w:r>
    </w:p>
    <w:p w:rsidR="000D65AF" w:rsidRDefault="000D65AF" w:rsidP="000D65AF"/>
    <w:p w:rsidR="000D65AF" w:rsidRDefault="000D65AF" w:rsidP="000D65AF"/>
    <w:p w:rsidR="000D65AF" w:rsidRDefault="000D65AF" w:rsidP="000D65AF"/>
    <w:p w:rsidR="000D65AF" w:rsidRDefault="000D65AF" w:rsidP="000D65AF"/>
    <w:p w:rsidR="000D65AF" w:rsidRPr="002316C1" w:rsidRDefault="000D65AF" w:rsidP="000D65AF">
      <w:r>
        <w:t xml:space="preserve">                                                        </w:t>
      </w:r>
      <w:r w:rsidRPr="002316C1">
        <w:t>____________________________</w:t>
      </w:r>
      <w:r>
        <w:t>____</w:t>
      </w:r>
      <w:r>
        <w:tab/>
      </w:r>
    </w:p>
    <w:p w:rsidR="000D65AF" w:rsidRPr="002316C1" w:rsidRDefault="000D65AF" w:rsidP="000D65AF">
      <w:pPr>
        <w:ind w:firstLine="708"/>
      </w:pPr>
      <w:r>
        <w:t xml:space="preserve">                                         FIRMA DE LA  MADRE, PADRE O TUTOR</w:t>
      </w:r>
      <w:r>
        <w:tab/>
      </w:r>
      <w:r>
        <w:tab/>
      </w:r>
    </w:p>
    <w:p w:rsidR="000D65AF" w:rsidRDefault="000D65AF" w:rsidP="000D65AF">
      <w:pPr>
        <w:pStyle w:val="Cuerpo"/>
        <w:spacing w:line="276" w:lineRule="auto"/>
        <w:ind w:left="720"/>
        <w:jc w:val="center"/>
        <w:rPr>
          <w:rStyle w:val="Ninguno"/>
          <w:rFonts w:ascii="Arial" w:hAnsi="Arial"/>
          <w:lang w:val="es-ES"/>
        </w:rPr>
      </w:pPr>
    </w:p>
    <w:p w:rsidR="000D65AF" w:rsidRDefault="000D65AF" w:rsidP="000D65AF">
      <w:pPr>
        <w:pStyle w:val="Cuerpo"/>
        <w:spacing w:line="276" w:lineRule="auto"/>
        <w:ind w:left="720"/>
        <w:jc w:val="center"/>
        <w:rPr>
          <w:rStyle w:val="Ninguno"/>
          <w:rFonts w:ascii="Arial" w:hAnsi="Arial"/>
          <w:lang w:val="es-ES"/>
        </w:rPr>
      </w:pPr>
    </w:p>
    <w:p w:rsidR="000D65AF" w:rsidRDefault="000D65AF" w:rsidP="000D65AF">
      <w:pPr>
        <w:pStyle w:val="Cuerpo"/>
        <w:spacing w:line="276" w:lineRule="auto"/>
        <w:ind w:left="720"/>
        <w:jc w:val="center"/>
        <w:rPr>
          <w:rStyle w:val="Ninguno"/>
          <w:rFonts w:ascii="Arial" w:hAnsi="Arial"/>
          <w:lang w:val="es-ES"/>
        </w:rPr>
      </w:pPr>
    </w:p>
    <w:p w:rsidR="000D65AF" w:rsidRDefault="000D65AF" w:rsidP="000D65AF">
      <w:pPr>
        <w:pStyle w:val="Cuerpo"/>
        <w:spacing w:line="276" w:lineRule="auto"/>
        <w:ind w:left="720"/>
        <w:jc w:val="center"/>
        <w:rPr>
          <w:rStyle w:val="Ninguno"/>
          <w:rFonts w:ascii="Arial" w:hAnsi="Arial"/>
          <w:lang w:val="es-ES"/>
        </w:rPr>
      </w:pPr>
      <w:r>
        <w:rPr>
          <w:rStyle w:val="Ninguno"/>
          <w:rFonts w:ascii="Arial" w:hAnsi="Arial"/>
          <w:lang w:val="es-ES"/>
        </w:rPr>
        <w:t>____________________________________</w:t>
      </w:r>
    </w:p>
    <w:p w:rsidR="000D65AF" w:rsidRDefault="000D65AF" w:rsidP="000D65AF">
      <w:pPr>
        <w:pStyle w:val="Cuerpo"/>
        <w:spacing w:line="276" w:lineRule="auto"/>
        <w:ind w:left="720"/>
        <w:jc w:val="center"/>
        <w:rPr>
          <w:rStyle w:val="Ninguno"/>
          <w:rFonts w:cs="Times New Roman"/>
          <w:lang w:val="es-ES"/>
        </w:rPr>
      </w:pPr>
      <w:r>
        <w:rPr>
          <w:rStyle w:val="Ninguno"/>
          <w:rFonts w:cs="Times New Roman"/>
          <w:lang w:val="es-ES"/>
        </w:rPr>
        <w:t>LIC. BRENDA DOLORES LERMA BAÑUELOS</w:t>
      </w:r>
    </w:p>
    <w:p w:rsidR="003B3442" w:rsidRDefault="000D65AF" w:rsidP="000D65AF">
      <w:pPr>
        <w:ind w:left="708"/>
        <w:jc w:val="center"/>
        <w:rPr>
          <w:rFonts w:ascii="Arial" w:hAnsi="Arial" w:cs="Arial"/>
          <w:b/>
          <w:sz w:val="18"/>
          <w:szCs w:val="18"/>
        </w:rPr>
      </w:pPr>
      <w:r>
        <w:rPr>
          <w:rStyle w:val="Ninguno"/>
        </w:rPr>
        <w:t>COORDINADORA DE ESTANCIA INFANTIL CADI-CAIC</w:t>
      </w:r>
    </w:p>
    <w:sectPr w:rsidR="003B3442" w:rsidSect="00AC3E78">
      <w:headerReference w:type="default" r:id="rId9"/>
      <w:pgSz w:w="12240" w:h="15840" w:code="1"/>
      <w:pgMar w:top="1826" w:right="1259" w:bottom="0" w:left="1440" w:header="181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706" w:rsidRDefault="00F72706">
      <w:r>
        <w:separator/>
      </w:r>
    </w:p>
  </w:endnote>
  <w:endnote w:type="continuationSeparator" w:id="0">
    <w:p w:rsidR="00F72706" w:rsidRDefault="00F72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ker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706" w:rsidRDefault="00F72706">
      <w:r>
        <w:separator/>
      </w:r>
    </w:p>
  </w:footnote>
  <w:footnote w:type="continuationSeparator" w:id="0">
    <w:p w:rsidR="00F72706" w:rsidRDefault="00F72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600" w:rsidRDefault="00E06718" w:rsidP="0042079E">
    <w:pPr>
      <w:pStyle w:val="Encabezado"/>
      <w:rPr>
        <w:rFonts w:ascii="Tahoma" w:hAnsi="Tahoma"/>
        <w:b/>
        <w:sz w:val="28"/>
      </w:rPr>
    </w:pPr>
    <w:r>
      <w:rPr>
        <w:rFonts w:ascii="Tahoma" w:hAnsi="Tahoma"/>
        <w:b/>
        <w:noProof/>
        <w:sz w:val="28"/>
        <w:lang w:val="es-MX" w:eastAsia="es-MX"/>
      </w:rPr>
      <w:drawing>
        <wp:anchor distT="0" distB="0" distL="114300" distR="114300" simplePos="0" relativeHeight="251658240" behindDoc="1" locked="0" layoutInCell="1" allowOverlap="1" wp14:anchorId="104837EE" wp14:editId="3D966AD8">
          <wp:simplePos x="0" y="0"/>
          <wp:positionH relativeFrom="column">
            <wp:posOffset>-926592</wp:posOffset>
          </wp:positionH>
          <wp:positionV relativeFrom="paragraph">
            <wp:posOffset>-127128</wp:posOffset>
          </wp:positionV>
          <wp:extent cx="7778496" cy="1006614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dif NUEVCA ADMON 2021-20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378" cy="10067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3383"/>
    <w:multiLevelType w:val="hybridMultilevel"/>
    <w:tmpl w:val="DBD2B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01FC5"/>
    <w:multiLevelType w:val="hybridMultilevel"/>
    <w:tmpl w:val="143A5F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517A2"/>
    <w:multiLevelType w:val="hybridMultilevel"/>
    <w:tmpl w:val="D0DAD5E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93BC6"/>
    <w:multiLevelType w:val="hybridMultilevel"/>
    <w:tmpl w:val="DF125F22"/>
    <w:lvl w:ilvl="0" w:tplc="83C0C2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94116"/>
    <w:multiLevelType w:val="hybridMultilevel"/>
    <w:tmpl w:val="394C97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E1A2F"/>
    <w:multiLevelType w:val="multilevel"/>
    <w:tmpl w:val="530A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521829"/>
    <w:multiLevelType w:val="hybridMultilevel"/>
    <w:tmpl w:val="0E509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171B8E"/>
    <w:multiLevelType w:val="hybridMultilevel"/>
    <w:tmpl w:val="B33E0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13F26"/>
    <w:multiLevelType w:val="hybridMultilevel"/>
    <w:tmpl w:val="B2B084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52116"/>
    <w:multiLevelType w:val="hybridMultilevel"/>
    <w:tmpl w:val="05EC8AB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83E9F"/>
    <w:multiLevelType w:val="hybridMultilevel"/>
    <w:tmpl w:val="309643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A95B18"/>
    <w:multiLevelType w:val="hybridMultilevel"/>
    <w:tmpl w:val="FC6C6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711E5"/>
    <w:multiLevelType w:val="hybridMultilevel"/>
    <w:tmpl w:val="688AD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F7156"/>
    <w:multiLevelType w:val="hybridMultilevel"/>
    <w:tmpl w:val="6A1C20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04510"/>
    <w:multiLevelType w:val="hybridMultilevel"/>
    <w:tmpl w:val="191250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0461D4"/>
    <w:multiLevelType w:val="hybridMultilevel"/>
    <w:tmpl w:val="6C90313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8B768A"/>
    <w:multiLevelType w:val="multilevel"/>
    <w:tmpl w:val="DF68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FC5E43"/>
    <w:multiLevelType w:val="hybridMultilevel"/>
    <w:tmpl w:val="F83EF4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0C68AB"/>
    <w:multiLevelType w:val="hybridMultilevel"/>
    <w:tmpl w:val="7FB83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457F44"/>
    <w:multiLevelType w:val="hybridMultilevel"/>
    <w:tmpl w:val="6E7AA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BA5FC1"/>
    <w:multiLevelType w:val="hybridMultilevel"/>
    <w:tmpl w:val="860CE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40098"/>
    <w:multiLevelType w:val="hybridMultilevel"/>
    <w:tmpl w:val="D082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E71A5A"/>
    <w:multiLevelType w:val="hybridMultilevel"/>
    <w:tmpl w:val="60A615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D14E6D"/>
    <w:multiLevelType w:val="hybridMultilevel"/>
    <w:tmpl w:val="CEC60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980E0E"/>
    <w:multiLevelType w:val="multilevel"/>
    <w:tmpl w:val="B2E21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67C69FB"/>
    <w:multiLevelType w:val="hybridMultilevel"/>
    <w:tmpl w:val="1646FB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AD3621"/>
    <w:multiLevelType w:val="hybridMultilevel"/>
    <w:tmpl w:val="9B26A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7DB5"/>
    <w:multiLevelType w:val="hybridMultilevel"/>
    <w:tmpl w:val="D34483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0216B0"/>
    <w:multiLevelType w:val="hybridMultilevel"/>
    <w:tmpl w:val="40B24F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CD1D53"/>
    <w:multiLevelType w:val="hybridMultilevel"/>
    <w:tmpl w:val="6B32D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5"/>
  </w:num>
  <w:num w:numId="4">
    <w:abstractNumId w:val="24"/>
  </w:num>
  <w:num w:numId="5">
    <w:abstractNumId w:val="14"/>
  </w:num>
  <w:num w:numId="6">
    <w:abstractNumId w:val="16"/>
  </w:num>
  <w:num w:numId="7">
    <w:abstractNumId w:val="20"/>
  </w:num>
  <w:num w:numId="8">
    <w:abstractNumId w:val="10"/>
  </w:num>
  <w:num w:numId="9">
    <w:abstractNumId w:val="21"/>
  </w:num>
  <w:num w:numId="10">
    <w:abstractNumId w:val="8"/>
  </w:num>
  <w:num w:numId="11">
    <w:abstractNumId w:val="29"/>
  </w:num>
  <w:num w:numId="12">
    <w:abstractNumId w:val="27"/>
  </w:num>
  <w:num w:numId="13">
    <w:abstractNumId w:val="17"/>
  </w:num>
  <w:num w:numId="14">
    <w:abstractNumId w:val="1"/>
  </w:num>
  <w:num w:numId="15">
    <w:abstractNumId w:val="11"/>
  </w:num>
  <w:num w:numId="16">
    <w:abstractNumId w:val="23"/>
  </w:num>
  <w:num w:numId="17">
    <w:abstractNumId w:val="13"/>
  </w:num>
  <w:num w:numId="18">
    <w:abstractNumId w:val="0"/>
  </w:num>
  <w:num w:numId="19">
    <w:abstractNumId w:val="4"/>
  </w:num>
  <w:num w:numId="20">
    <w:abstractNumId w:val="25"/>
  </w:num>
  <w:num w:numId="21">
    <w:abstractNumId w:val="19"/>
  </w:num>
  <w:num w:numId="22">
    <w:abstractNumId w:val="26"/>
  </w:num>
  <w:num w:numId="23">
    <w:abstractNumId w:val="7"/>
  </w:num>
  <w:num w:numId="24">
    <w:abstractNumId w:val="18"/>
  </w:num>
  <w:num w:numId="25">
    <w:abstractNumId w:val="2"/>
  </w:num>
  <w:num w:numId="26">
    <w:abstractNumId w:val="6"/>
  </w:num>
  <w:num w:numId="27">
    <w:abstractNumId w:val="12"/>
  </w:num>
  <w:num w:numId="28">
    <w:abstractNumId w:val="9"/>
  </w:num>
  <w:num w:numId="29">
    <w:abstractNumId w:val="22"/>
  </w:num>
  <w:num w:numId="30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4491d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337"/>
    <w:rsid w:val="00000509"/>
    <w:rsid w:val="00001C3B"/>
    <w:rsid w:val="00005E99"/>
    <w:rsid w:val="0000655E"/>
    <w:rsid w:val="0001091A"/>
    <w:rsid w:val="00011350"/>
    <w:rsid w:val="00011379"/>
    <w:rsid w:val="00011DBA"/>
    <w:rsid w:val="00012F12"/>
    <w:rsid w:val="000131CD"/>
    <w:rsid w:val="00013A99"/>
    <w:rsid w:val="0001410F"/>
    <w:rsid w:val="00016A3B"/>
    <w:rsid w:val="00017AE8"/>
    <w:rsid w:val="000209FF"/>
    <w:rsid w:val="00024E18"/>
    <w:rsid w:val="00025014"/>
    <w:rsid w:val="000272E7"/>
    <w:rsid w:val="00027B0B"/>
    <w:rsid w:val="00032653"/>
    <w:rsid w:val="000326CB"/>
    <w:rsid w:val="00033087"/>
    <w:rsid w:val="0003422F"/>
    <w:rsid w:val="00034BA0"/>
    <w:rsid w:val="00042C60"/>
    <w:rsid w:val="00043ABB"/>
    <w:rsid w:val="00043BBA"/>
    <w:rsid w:val="00044124"/>
    <w:rsid w:val="000456AD"/>
    <w:rsid w:val="000530AA"/>
    <w:rsid w:val="000571AA"/>
    <w:rsid w:val="000576CD"/>
    <w:rsid w:val="000602AC"/>
    <w:rsid w:val="00060897"/>
    <w:rsid w:val="00061927"/>
    <w:rsid w:val="00062D06"/>
    <w:rsid w:val="0006337F"/>
    <w:rsid w:val="0007363F"/>
    <w:rsid w:val="000736A7"/>
    <w:rsid w:val="00073FA4"/>
    <w:rsid w:val="000742C4"/>
    <w:rsid w:val="0007635B"/>
    <w:rsid w:val="00076F5D"/>
    <w:rsid w:val="00080574"/>
    <w:rsid w:val="00082614"/>
    <w:rsid w:val="00083C80"/>
    <w:rsid w:val="00092CF9"/>
    <w:rsid w:val="00092FBA"/>
    <w:rsid w:val="00093178"/>
    <w:rsid w:val="0009366D"/>
    <w:rsid w:val="00093B49"/>
    <w:rsid w:val="000949E2"/>
    <w:rsid w:val="000A0CF8"/>
    <w:rsid w:val="000A4D7E"/>
    <w:rsid w:val="000A589D"/>
    <w:rsid w:val="000A7305"/>
    <w:rsid w:val="000A7481"/>
    <w:rsid w:val="000B0951"/>
    <w:rsid w:val="000B3FD5"/>
    <w:rsid w:val="000B4BC2"/>
    <w:rsid w:val="000B553A"/>
    <w:rsid w:val="000B5B39"/>
    <w:rsid w:val="000C05D4"/>
    <w:rsid w:val="000C1E21"/>
    <w:rsid w:val="000C4336"/>
    <w:rsid w:val="000C59BA"/>
    <w:rsid w:val="000C5E34"/>
    <w:rsid w:val="000C7B40"/>
    <w:rsid w:val="000D45E2"/>
    <w:rsid w:val="000D5266"/>
    <w:rsid w:val="000D5398"/>
    <w:rsid w:val="000D65AF"/>
    <w:rsid w:val="000D7554"/>
    <w:rsid w:val="000D79CA"/>
    <w:rsid w:val="000D7CE4"/>
    <w:rsid w:val="000E1828"/>
    <w:rsid w:val="000E2DF9"/>
    <w:rsid w:val="000E7F8A"/>
    <w:rsid w:val="000F0E52"/>
    <w:rsid w:val="000F151F"/>
    <w:rsid w:val="000F2209"/>
    <w:rsid w:val="000F48FF"/>
    <w:rsid w:val="000F4FEC"/>
    <w:rsid w:val="000F6C1F"/>
    <w:rsid w:val="000F7D42"/>
    <w:rsid w:val="0010309E"/>
    <w:rsid w:val="001044A4"/>
    <w:rsid w:val="001053EB"/>
    <w:rsid w:val="00107479"/>
    <w:rsid w:val="00107BB4"/>
    <w:rsid w:val="00107BD7"/>
    <w:rsid w:val="001130AE"/>
    <w:rsid w:val="001131EC"/>
    <w:rsid w:val="001135F5"/>
    <w:rsid w:val="001146B2"/>
    <w:rsid w:val="00115718"/>
    <w:rsid w:val="00115F02"/>
    <w:rsid w:val="00117E4D"/>
    <w:rsid w:val="00122BBE"/>
    <w:rsid w:val="0012769E"/>
    <w:rsid w:val="00130ECC"/>
    <w:rsid w:val="001360C2"/>
    <w:rsid w:val="001364AF"/>
    <w:rsid w:val="0014148C"/>
    <w:rsid w:val="001435D2"/>
    <w:rsid w:val="00143A06"/>
    <w:rsid w:val="00151BFE"/>
    <w:rsid w:val="00154B66"/>
    <w:rsid w:val="00154C79"/>
    <w:rsid w:val="00155636"/>
    <w:rsid w:val="00155C52"/>
    <w:rsid w:val="001562C5"/>
    <w:rsid w:val="00156A4F"/>
    <w:rsid w:val="00157BA5"/>
    <w:rsid w:val="00160A18"/>
    <w:rsid w:val="00162692"/>
    <w:rsid w:val="001636D4"/>
    <w:rsid w:val="001719DF"/>
    <w:rsid w:val="001766DB"/>
    <w:rsid w:val="00176D1B"/>
    <w:rsid w:val="001771C9"/>
    <w:rsid w:val="001779CE"/>
    <w:rsid w:val="00177A98"/>
    <w:rsid w:val="001850D5"/>
    <w:rsid w:val="001861EC"/>
    <w:rsid w:val="00187EEB"/>
    <w:rsid w:val="00187FB9"/>
    <w:rsid w:val="00190231"/>
    <w:rsid w:val="00191461"/>
    <w:rsid w:val="001933BC"/>
    <w:rsid w:val="001947A3"/>
    <w:rsid w:val="00197038"/>
    <w:rsid w:val="001975A4"/>
    <w:rsid w:val="001A0F9D"/>
    <w:rsid w:val="001A3FE7"/>
    <w:rsid w:val="001B15FA"/>
    <w:rsid w:val="001B2BC3"/>
    <w:rsid w:val="001B335C"/>
    <w:rsid w:val="001B5022"/>
    <w:rsid w:val="001B6FD4"/>
    <w:rsid w:val="001C18E1"/>
    <w:rsid w:val="001C4DD1"/>
    <w:rsid w:val="001C6C0E"/>
    <w:rsid w:val="001D1597"/>
    <w:rsid w:val="001D336A"/>
    <w:rsid w:val="001D5297"/>
    <w:rsid w:val="001E0268"/>
    <w:rsid w:val="001E0CBE"/>
    <w:rsid w:val="001E125B"/>
    <w:rsid w:val="001E4A46"/>
    <w:rsid w:val="001E4C11"/>
    <w:rsid w:val="001E793E"/>
    <w:rsid w:val="001F07A4"/>
    <w:rsid w:val="001F1F29"/>
    <w:rsid w:val="001F7E5C"/>
    <w:rsid w:val="00200A29"/>
    <w:rsid w:val="00201AB3"/>
    <w:rsid w:val="00202C36"/>
    <w:rsid w:val="00204550"/>
    <w:rsid w:val="00205540"/>
    <w:rsid w:val="00206408"/>
    <w:rsid w:val="002065FF"/>
    <w:rsid w:val="00210ED6"/>
    <w:rsid w:val="0021614D"/>
    <w:rsid w:val="002216C7"/>
    <w:rsid w:val="00222074"/>
    <w:rsid w:val="00224E48"/>
    <w:rsid w:val="00225455"/>
    <w:rsid w:val="0023137A"/>
    <w:rsid w:val="00232FDA"/>
    <w:rsid w:val="00233CF6"/>
    <w:rsid w:val="00234A76"/>
    <w:rsid w:val="00234EBC"/>
    <w:rsid w:val="00241D42"/>
    <w:rsid w:val="00250541"/>
    <w:rsid w:val="002520F9"/>
    <w:rsid w:val="002525E1"/>
    <w:rsid w:val="0025461C"/>
    <w:rsid w:val="0025497E"/>
    <w:rsid w:val="002627D8"/>
    <w:rsid w:val="00271021"/>
    <w:rsid w:val="002764F2"/>
    <w:rsid w:val="00276FE5"/>
    <w:rsid w:val="0027736D"/>
    <w:rsid w:val="00277546"/>
    <w:rsid w:val="00277786"/>
    <w:rsid w:val="002827B0"/>
    <w:rsid w:val="00283BA0"/>
    <w:rsid w:val="00287D08"/>
    <w:rsid w:val="002932CB"/>
    <w:rsid w:val="00294E1F"/>
    <w:rsid w:val="0029556F"/>
    <w:rsid w:val="00296E37"/>
    <w:rsid w:val="00296E88"/>
    <w:rsid w:val="002A0050"/>
    <w:rsid w:val="002A1779"/>
    <w:rsid w:val="002A2D8D"/>
    <w:rsid w:val="002A6179"/>
    <w:rsid w:val="002A7CDC"/>
    <w:rsid w:val="002B708D"/>
    <w:rsid w:val="002C112A"/>
    <w:rsid w:val="002C5879"/>
    <w:rsid w:val="002C7503"/>
    <w:rsid w:val="002C7F38"/>
    <w:rsid w:val="002D06E6"/>
    <w:rsid w:val="002D57BE"/>
    <w:rsid w:val="002E3D4E"/>
    <w:rsid w:val="002E3ED4"/>
    <w:rsid w:val="002E5FD6"/>
    <w:rsid w:val="002E6900"/>
    <w:rsid w:val="002E7136"/>
    <w:rsid w:val="002E7D2D"/>
    <w:rsid w:val="002F3BC1"/>
    <w:rsid w:val="002F58E9"/>
    <w:rsid w:val="00300337"/>
    <w:rsid w:val="00300DF8"/>
    <w:rsid w:val="00303D58"/>
    <w:rsid w:val="00305B16"/>
    <w:rsid w:val="003144E2"/>
    <w:rsid w:val="003159C9"/>
    <w:rsid w:val="003170B3"/>
    <w:rsid w:val="00317AFF"/>
    <w:rsid w:val="00322D08"/>
    <w:rsid w:val="00324F92"/>
    <w:rsid w:val="00325C74"/>
    <w:rsid w:val="00330E7E"/>
    <w:rsid w:val="003314BA"/>
    <w:rsid w:val="00331918"/>
    <w:rsid w:val="0033286E"/>
    <w:rsid w:val="00334F16"/>
    <w:rsid w:val="00340D83"/>
    <w:rsid w:val="00344E17"/>
    <w:rsid w:val="00345C65"/>
    <w:rsid w:val="00347AD6"/>
    <w:rsid w:val="00350A33"/>
    <w:rsid w:val="003529D1"/>
    <w:rsid w:val="0035390C"/>
    <w:rsid w:val="00355E75"/>
    <w:rsid w:val="00363337"/>
    <w:rsid w:val="00364238"/>
    <w:rsid w:val="0036478B"/>
    <w:rsid w:val="00367DE0"/>
    <w:rsid w:val="00367F9B"/>
    <w:rsid w:val="003702E8"/>
    <w:rsid w:val="00374B6F"/>
    <w:rsid w:val="00374C12"/>
    <w:rsid w:val="0037757C"/>
    <w:rsid w:val="003812F2"/>
    <w:rsid w:val="00382542"/>
    <w:rsid w:val="003852C6"/>
    <w:rsid w:val="00385E57"/>
    <w:rsid w:val="00391929"/>
    <w:rsid w:val="003940D9"/>
    <w:rsid w:val="003A083F"/>
    <w:rsid w:val="003A0A81"/>
    <w:rsid w:val="003A0F40"/>
    <w:rsid w:val="003A65BF"/>
    <w:rsid w:val="003A6888"/>
    <w:rsid w:val="003B0DDC"/>
    <w:rsid w:val="003B3442"/>
    <w:rsid w:val="003B40B0"/>
    <w:rsid w:val="003C321E"/>
    <w:rsid w:val="003C368D"/>
    <w:rsid w:val="003D1D00"/>
    <w:rsid w:val="003D2DD1"/>
    <w:rsid w:val="003D434C"/>
    <w:rsid w:val="003D4952"/>
    <w:rsid w:val="003D5373"/>
    <w:rsid w:val="003D657B"/>
    <w:rsid w:val="003D67EC"/>
    <w:rsid w:val="003E5A6A"/>
    <w:rsid w:val="003F0A0F"/>
    <w:rsid w:val="003F0B8F"/>
    <w:rsid w:val="003F36F2"/>
    <w:rsid w:val="003F63E8"/>
    <w:rsid w:val="00410080"/>
    <w:rsid w:val="00412641"/>
    <w:rsid w:val="0042079E"/>
    <w:rsid w:val="0042090B"/>
    <w:rsid w:val="00423ADE"/>
    <w:rsid w:val="00430E98"/>
    <w:rsid w:val="00435804"/>
    <w:rsid w:val="004464F3"/>
    <w:rsid w:val="004504E6"/>
    <w:rsid w:val="004507F1"/>
    <w:rsid w:val="0045156A"/>
    <w:rsid w:val="004530A0"/>
    <w:rsid w:val="004635A6"/>
    <w:rsid w:val="00463CAC"/>
    <w:rsid w:val="00465AB5"/>
    <w:rsid w:val="00466887"/>
    <w:rsid w:val="00471684"/>
    <w:rsid w:val="00474702"/>
    <w:rsid w:val="00474A2A"/>
    <w:rsid w:val="004766F8"/>
    <w:rsid w:val="00477C17"/>
    <w:rsid w:val="00477C7F"/>
    <w:rsid w:val="0048053C"/>
    <w:rsid w:val="00484301"/>
    <w:rsid w:val="00490018"/>
    <w:rsid w:val="004918BA"/>
    <w:rsid w:val="00494F9F"/>
    <w:rsid w:val="00495AF5"/>
    <w:rsid w:val="00496083"/>
    <w:rsid w:val="004961B6"/>
    <w:rsid w:val="004A0F41"/>
    <w:rsid w:val="004A248D"/>
    <w:rsid w:val="004A6BF0"/>
    <w:rsid w:val="004A6E6E"/>
    <w:rsid w:val="004A7810"/>
    <w:rsid w:val="004B0245"/>
    <w:rsid w:val="004B040E"/>
    <w:rsid w:val="004B1F00"/>
    <w:rsid w:val="004B477E"/>
    <w:rsid w:val="004B4CE6"/>
    <w:rsid w:val="004B6BE7"/>
    <w:rsid w:val="004B7191"/>
    <w:rsid w:val="004C0094"/>
    <w:rsid w:val="004C08E5"/>
    <w:rsid w:val="004C1F81"/>
    <w:rsid w:val="004C26C4"/>
    <w:rsid w:val="004C3806"/>
    <w:rsid w:val="004C4252"/>
    <w:rsid w:val="004C46F5"/>
    <w:rsid w:val="004C6630"/>
    <w:rsid w:val="004C73FD"/>
    <w:rsid w:val="004D0D82"/>
    <w:rsid w:val="004D1357"/>
    <w:rsid w:val="004D2E47"/>
    <w:rsid w:val="004D4F3A"/>
    <w:rsid w:val="004D5527"/>
    <w:rsid w:val="004D5C27"/>
    <w:rsid w:val="004D7D6C"/>
    <w:rsid w:val="004E056E"/>
    <w:rsid w:val="004E0C42"/>
    <w:rsid w:val="004E173B"/>
    <w:rsid w:val="004E4C71"/>
    <w:rsid w:val="004E5DAF"/>
    <w:rsid w:val="004E6A0C"/>
    <w:rsid w:val="004E6DE1"/>
    <w:rsid w:val="004F16B2"/>
    <w:rsid w:val="004F2003"/>
    <w:rsid w:val="004F212A"/>
    <w:rsid w:val="004F313B"/>
    <w:rsid w:val="004F4E58"/>
    <w:rsid w:val="004F4FE3"/>
    <w:rsid w:val="00500156"/>
    <w:rsid w:val="00500A58"/>
    <w:rsid w:val="00503E20"/>
    <w:rsid w:val="005041E7"/>
    <w:rsid w:val="005073EA"/>
    <w:rsid w:val="00513061"/>
    <w:rsid w:val="005131F4"/>
    <w:rsid w:val="00513FC3"/>
    <w:rsid w:val="00514948"/>
    <w:rsid w:val="0052278C"/>
    <w:rsid w:val="00525B1A"/>
    <w:rsid w:val="00526888"/>
    <w:rsid w:val="00527366"/>
    <w:rsid w:val="00527998"/>
    <w:rsid w:val="00531DA5"/>
    <w:rsid w:val="005339CF"/>
    <w:rsid w:val="00534825"/>
    <w:rsid w:val="00536944"/>
    <w:rsid w:val="0054113E"/>
    <w:rsid w:val="005413F8"/>
    <w:rsid w:val="00542664"/>
    <w:rsid w:val="00544A35"/>
    <w:rsid w:val="00553E28"/>
    <w:rsid w:val="005544EC"/>
    <w:rsid w:val="005579B1"/>
    <w:rsid w:val="00562D19"/>
    <w:rsid w:val="00563715"/>
    <w:rsid w:val="00564B9B"/>
    <w:rsid w:val="005652C2"/>
    <w:rsid w:val="00566AC9"/>
    <w:rsid w:val="0057170E"/>
    <w:rsid w:val="00572CB4"/>
    <w:rsid w:val="00573FAE"/>
    <w:rsid w:val="00574443"/>
    <w:rsid w:val="00581DFE"/>
    <w:rsid w:val="005836E1"/>
    <w:rsid w:val="00583991"/>
    <w:rsid w:val="00583B4D"/>
    <w:rsid w:val="005847E7"/>
    <w:rsid w:val="00584D64"/>
    <w:rsid w:val="0058600D"/>
    <w:rsid w:val="00586BF7"/>
    <w:rsid w:val="0058709C"/>
    <w:rsid w:val="00587EFE"/>
    <w:rsid w:val="005933C5"/>
    <w:rsid w:val="00594941"/>
    <w:rsid w:val="005A54EA"/>
    <w:rsid w:val="005A7F3A"/>
    <w:rsid w:val="005B1272"/>
    <w:rsid w:val="005B16EB"/>
    <w:rsid w:val="005B1BA4"/>
    <w:rsid w:val="005B52DA"/>
    <w:rsid w:val="005B64C9"/>
    <w:rsid w:val="005C0924"/>
    <w:rsid w:val="005C150B"/>
    <w:rsid w:val="005C1CDC"/>
    <w:rsid w:val="005C1D46"/>
    <w:rsid w:val="005C73D4"/>
    <w:rsid w:val="005D041C"/>
    <w:rsid w:val="005D2D28"/>
    <w:rsid w:val="005D71E6"/>
    <w:rsid w:val="005D78F5"/>
    <w:rsid w:val="005E0E55"/>
    <w:rsid w:val="005E3216"/>
    <w:rsid w:val="005E6E4D"/>
    <w:rsid w:val="005F3E02"/>
    <w:rsid w:val="005F42CD"/>
    <w:rsid w:val="005F4CC8"/>
    <w:rsid w:val="006018B4"/>
    <w:rsid w:val="00605689"/>
    <w:rsid w:val="00606284"/>
    <w:rsid w:val="006069E0"/>
    <w:rsid w:val="006070B2"/>
    <w:rsid w:val="0061066E"/>
    <w:rsid w:val="00610D9B"/>
    <w:rsid w:val="006164E3"/>
    <w:rsid w:val="006175C8"/>
    <w:rsid w:val="0062597C"/>
    <w:rsid w:val="00625F21"/>
    <w:rsid w:val="006278F5"/>
    <w:rsid w:val="00627B16"/>
    <w:rsid w:val="00627D16"/>
    <w:rsid w:val="00630C59"/>
    <w:rsid w:val="0063145A"/>
    <w:rsid w:val="00632829"/>
    <w:rsid w:val="006333E7"/>
    <w:rsid w:val="0063425A"/>
    <w:rsid w:val="006346A1"/>
    <w:rsid w:val="006402EE"/>
    <w:rsid w:val="006413DB"/>
    <w:rsid w:val="006425F8"/>
    <w:rsid w:val="00642F96"/>
    <w:rsid w:val="00644634"/>
    <w:rsid w:val="00645F6F"/>
    <w:rsid w:val="006479C5"/>
    <w:rsid w:val="006504A6"/>
    <w:rsid w:val="00650B4E"/>
    <w:rsid w:val="006556B4"/>
    <w:rsid w:val="00655753"/>
    <w:rsid w:val="006558FD"/>
    <w:rsid w:val="006576F4"/>
    <w:rsid w:val="006619B1"/>
    <w:rsid w:val="00664F87"/>
    <w:rsid w:val="00667843"/>
    <w:rsid w:val="006700B6"/>
    <w:rsid w:val="00670639"/>
    <w:rsid w:val="00671995"/>
    <w:rsid w:val="0067203F"/>
    <w:rsid w:val="00672E11"/>
    <w:rsid w:val="00673BB6"/>
    <w:rsid w:val="00674614"/>
    <w:rsid w:val="00674756"/>
    <w:rsid w:val="0067588B"/>
    <w:rsid w:val="0068116A"/>
    <w:rsid w:val="00684C1F"/>
    <w:rsid w:val="00686B27"/>
    <w:rsid w:val="006875C5"/>
    <w:rsid w:val="00690DCA"/>
    <w:rsid w:val="00691A01"/>
    <w:rsid w:val="00697F92"/>
    <w:rsid w:val="006A0D66"/>
    <w:rsid w:val="006A1C1E"/>
    <w:rsid w:val="006A2000"/>
    <w:rsid w:val="006A263E"/>
    <w:rsid w:val="006A54A0"/>
    <w:rsid w:val="006A5FDC"/>
    <w:rsid w:val="006B4DEE"/>
    <w:rsid w:val="006B56B3"/>
    <w:rsid w:val="006C0ECD"/>
    <w:rsid w:val="006C245C"/>
    <w:rsid w:val="006D013B"/>
    <w:rsid w:val="006D0EF0"/>
    <w:rsid w:val="006D3B6F"/>
    <w:rsid w:val="006D56EB"/>
    <w:rsid w:val="006E0B39"/>
    <w:rsid w:val="006E1126"/>
    <w:rsid w:val="006E1714"/>
    <w:rsid w:val="006E1A98"/>
    <w:rsid w:val="006E3215"/>
    <w:rsid w:val="006E3442"/>
    <w:rsid w:val="006E52C4"/>
    <w:rsid w:val="006E54F1"/>
    <w:rsid w:val="006E64F1"/>
    <w:rsid w:val="006E7118"/>
    <w:rsid w:val="006F2184"/>
    <w:rsid w:val="006F3C76"/>
    <w:rsid w:val="006F62E2"/>
    <w:rsid w:val="006F76F4"/>
    <w:rsid w:val="00700B1C"/>
    <w:rsid w:val="00706751"/>
    <w:rsid w:val="00707C2A"/>
    <w:rsid w:val="00710150"/>
    <w:rsid w:val="00710414"/>
    <w:rsid w:val="00710C3C"/>
    <w:rsid w:val="0071118B"/>
    <w:rsid w:val="00711D32"/>
    <w:rsid w:val="00712F66"/>
    <w:rsid w:val="00713E58"/>
    <w:rsid w:val="00714D49"/>
    <w:rsid w:val="0071788E"/>
    <w:rsid w:val="00720C47"/>
    <w:rsid w:val="00722DEB"/>
    <w:rsid w:val="00723380"/>
    <w:rsid w:val="00726616"/>
    <w:rsid w:val="00730049"/>
    <w:rsid w:val="00730FFA"/>
    <w:rsid w:val="00731115"/>
    <w:rsid w:val="00734D80"/>
    <w:rsid w:val="007353C8"/>
    <w:rsid w:val="00741237"/>
    <w:rsid w:val="00741CAB"/>
    <w:rsid w:val="00745195"/>
    <w:rsid w:val="00745669"/>
    <w:rsid w:val="00747B99"/>
    <w:rsid w:val="00750433"/>
    <w:rsid w:val="0075331B"/>
    <w:rsid w:val="00753532"/>
    <w:rsid w:val="00755C67"/>
    <w:rsid w:val="0076038C"/>
    <w:rsid w:val="00761CAA"/>
    <w:rsid w:val="00762D6F"/>
    <w:rsid w:val="0077068C"/>
    <w:rsid w:val="00771E50"/>
    <w:rsid w:val="007737F3"/>
    <w:rsid w:val="00776154"/>
    <w:rsid w:val="0078207A"/>
    <w:rsid w:val="007825F4"/>
    <w:rsid w:val="00785345"/>
    <w:rsid w:val="007854FD"/>
    <w:rsid w:val="00792F93"/>
    <w:rsid w:val="007965F7"/>
    <w:rsid w:val="00797824"/>
    <w:rsid w:val="007A0C50"/>
    <w:rsid w:val="007A2603"/>
    <w:rsid w:val="007A2DCD"/>
    <w:rsid w:val="007A46C6"/>
    <w:rsid w:val="007A61B1"/>
    <w:rsid w:val="007A7B83"/>
    <w:rsid w:val="007B2243"/>
    <w:rsid w:val="007B2CE5"/>
    <w:rsid w:val="007B2F67"/>
    <w:rsid w:val="007C1E02"/>
    <w:rsid w:val="007C5627"/>
    <w:rsid w:val="007D1317"/>
    <w:rsid w:val="007D2D26"/>
    <w:rsid w:val="007D2FC7"/>
    <w:rsid w:val="007D331A"/>
    <w:rsid w:val="007D7BBF"/>
    <w:rsid w:val="007E25E8"/>
    <w:rsid w:val="007E6B48"/>
    <w:rsid w:val="007E6B4A"/>
    <w:rsid w:val="007E7C8D"/>
    <w:rsid w:val="007F127A"/>
    <w:rsid w:val="007F2AD3"/>
    <w:rsid w:val="007F3F9F"/>
    <w:rsid w:val="007F45AB"/>
    <w:rsid w:val="007F584E"/>
    <w:rsid w:val="00802630"/>
    <w:rsid w:val="008056CF"/>
    <w:rsid w:val="008062A4"/>
    <w:rsid w:val="00810BB6"/>
    <w:rsid w:val="008136FF"/>
    <w:rsid w:val="00813E6C"/>
    <w:rsid w:val="00816EC6"/>
    <w:rsid w:val="008175ED"/>
    <w:rsid w:val="00820AA8"/>
    <w:rsid w:val="00821ADF"/>
    <w:rsid w:val="008227A9"/>
    <w:rsid w:val="008254AF"/>
    <w:rsid w:val="008255EE"/>
    <w:rsid w:val="00825D18"/>
    <w:rsid w:val="00825E29"/>
    <w:rsid w:val="008315DB"/>
    <w:rsid w:val="00835A97"/>
    <w:rsid w:val="00836502"/>
    <w:rsid w:val="00837B71"/>
    <w:rsid w:val="0084069F"/>
    <w:rsid w:val="0084279D"/>
    <w:rsid w:val="00842800"/>
    <w:rsid w:val="008428D2"/>
    <w:rsid w:val="00845ED1"/>
    <w:rsid w:val="00846DF7"/>
    <w:rsid w:val="00847A4A"/>
    <w:rsid w:val="008521F6"/>
    <w:rsid w:val="00852548"/>
    <w:rsid w:val="0085497B"/>
    <w:rsid w:val="00855530"/>
    <w:rsid w:val="00857431"/>
    <w:rsid w:val="00857642"/>
    <w:rsid w:val="00860B60"/>
    <w:rsid w:val="00861DFD"/>
    <w:rsid w:val="0088265F"/>
    <w:rsid w:val="00883374"/>
    <w:rsid w:val="0088387D"/>
    <w:rsid w:val="00886FD6"/>
    <w:rsid w:val="008879F1"/>
    <w:rsid w:val="00891210"/>
    <w:rsid w:val="00893787"/>
    <w:rsid w:val="00894861"/>
    <w:rsid w:val="00894EC3"/>
    <w:rsid w:val="008956CC"/>
    <w:rsid w:val="008A0ADE"/>
    <w:rsid w:val="008A15B9"/>
    <w:rsid w:val="008A40F6"/>
    <w:rsid w:val="008A5173"/>
    <w:rsid w:val="008B3B57"/>
    <w:rsid w:val="008B6604"/>
    <w:rsid w:val="008B7D8F"/>
    <w:rsid w:val="008C0E96"/>
    <w:rsid w:val="008C1122"/>
    <w:rsid w:val="008C2912"/>
    <w:rsid w:val="008D04D9"/>
    <w:rsid w:val="008D0C34"/>
    <w:rsid w:val="008D2CC2"/>
    <w:rsid w:val="008D2F56"/>
    <w:rsid w:val="008E21EC"/>
    <w:rsid w:val="008E2D6A"/>
    <w:rsid w:val="008E45BD"/>
    <w:rsid w:val="008F07D9"/>
    <w:rsid w:val="008F3543"/>
    <w:rsid w:val="008F4D21"/>
    <w:rsid w:val="008F7EC7"/>
    <w:rsid w:val="0090295B"/>
    <w:rsid w:val="00902AB2"/>
    <w:rsid w:val="0090377F"/>
    <w:rsid w:val="00903A9E"/>
    <w:rsid w:val="00903ED9"/>
    <w:rsid w:val="009063EC"/>
    <w:rsid w:val="009119D0"/>
    <w:rsid w:val="00916D21"/>
    <w:rsid w:val="009270BC"/>
    <w:rsid w:val="00930EA6"/>
    <w:rsid w:val="00937F24"/>
    <w:rsid w:val="0094308B"/>
    <w:rsid w:val="00946F5B"/>
    <w:rsid w:val="00950749"/>
    <w:rsid w:val="009515B3"/>
    <w:rsid w:val="00953D49"/>
    <w:rsid w:val="00955604"/>
    <w:rsid w:val="00955C78"/>
    <w:rsid w:val="00956162"/>
    <w:rsid w:val="00957F2C"/>
    <w:rsid w:val="00960A21"/>
    <w:rsid w:val="00970D7E"/>
    <w:rsid w:val="00970D80"/>
    <w:rsid w:val="00973029"/>
    <w:rsid w:val="009806E6"/>
    <w:rsid w:val="0098623D"/>
    <w:rsid w:val="00990330"/>
    <w:rsid w:val="009910C7"/>
    <w:rsid w:val="0099203D"/>
    <w:rsid w:val="00993BE9"/>
    <w:rsid w:val="00994204"/>
    <w:rsid w:val="0099434E"/>
    <w:rsid w:val="009966AB"/>
    <w:rsid w:val="00997921"/>
    <w:rsid w:val="009A507B"/>
    <w:rsid w:val="009A5750"/>
    <w:rsid w:val="009A6B99"/>
    <w:rsid w:val="009B24FA"/>
    <w:rsid w:val="009B640D"/>
    <w:rsid w:val="009B7945"/>
    <w:rsid w:val="009C39BA"/>
    <w:rsid w:val="009C3A88"/>
    <w:rsid w:val="009C432A"/>
    <w:rsid w:val="009C67F3"/>
    <w:rsid w:val="009D1AAB"/>
    <w:rsid w:val="009D3373"/>
    <w:rsid w:val="009D36C7"/>
    <w:rsid w:val="009D3753"/>
    <w:rsid w:val="009D4133"/>
    <w:rsid w:val="009D41C4"/>
    <w:rsid w:val="009D6DBC"/>
    <w:rsid w:val="009E1BFC"/>
    <w:rsid w:val="009E2335"/>
    <w:rsid w:val="009E23EA"/>
    <w:rsid w:val="009E489A"/>
    <w:rsid w:val="009E63A4"/>
    <w:rsid w:val="009E661F"/>
    <w:rsid w:val="009E6AE0"/>
    <w:rsid w:val="009E722E"/>
    <w:rsid w:val="009F1302"/>
    <w:rsid w:val="009F517C"/>
    <w:rsid w:val="009F6D25"/>
    <w:rsid w:val="009F6E20"/>
    <w:rsid w:val="00A044CA"/>
    <w:rsid w:val="00A04E88"/>
    <w:rsid w:val="00A05102"/>
    <w:rsid w:val="00A05A5C"/>
    <w:rsid w:val="00A0695E"/>
    <w:rsid w:val="00A105F0"/>
    <w:rsid w:val="00A14560"/>
    <w:rsid w:val="00A14A6C"/>
    <w:rsid w:val="00A150FB"/>
    <w:rsid w:val="00A159A4"/>
    <w:rsid w:val="00A161CA"/>
    <w:rsid w:val="00A173CB"/>
    <w:rsid w:val="00A2261F"/>
    <w:rsid w:val="00A22BFC"/>
    <w:rsid w:val="00A24577"/>
    <w:rsid w:val="00A25507"/>
    <w:rsid w:val="00A26563"/>
    <w:rsid w:val="00A27CC4"/>
    <w:rsid w:val="00A30116"/>
    <w:rsid w:val="00A432B7"/>
    <w:rsid w:val="00A47BDE"/>
    <w:rsid w:val="00A51F57"/>
    <w:rsid w:val="00A53A15"/>
    <w:rsid w:val="00A57394"/>
    <w:rsid w:val="00A60291"/>
    <w:rsid w:val="00A61546"/>
    <w:rsid w:val="00A6262C"/>
    <w:rsid w:val="00A62660"/>
    <w:rsid w:val="00A64C1E"/>
    <w:rsid w:val="00A64C27"/>
    <w:rsid w:val="00A66A05"/>
    <w:rsid w:val="00A70B3A"/>
    <w:rsid w:val="00A72C4D"/>
    <w:rsid w:val="00A73823"/>
    <w:rsid w:val="00A7535E"/>
    <w:rsid w:val="00A761E1"/>
    <w:rsid w:val="00A804E1"/>
    <w:rsid w:val="00A83EC1"/>
    <w:rsid w:val="00A8503E"/>
    <w:rsid w:val="00A90C6B"/>
    <w:rsid w:val="00A93B99"/>
    <w:rsid w:val="00A93EE4"/>
    <w:rsid w:val="00A9640E"/>
    <w:rsid w:val="00AA1D84"/>
    <w:rsid w:val="00AA561C"/>
    <w:rsid w:val="00AA7854"/>
    <w:rsid w:val="00AB07F7"/>
    <w:rsid w:val="00AB3E6A"/>
    <w:rsid w:val="00AB427D"/>
    <w:rsid w:val="00AC092A"/>
    <w:rsid w:val="00AC0D33"/>
    <w:rsid w:val="00AC2C0F"/>
    <w:rsid w:val="00AC3E78"/>
    <w:rsid w:val="00AC3F0B"/>
    <w:rsid w:val="00AD2065"/>
    <w:rsid w:val="00AD6129"/>
    <w:rsid w:val="00AD7490"/>
    <w:rsid w:val="00AE0683"/>
    <w:rsid w:val="00AE0DAA"/>
    <w:rsid w:val="00AE13C6"/>
    <w:rsid w:val="00AE1AFD"/>
    <w:rsid w:val="00AE2074"/>
    <w:rsid w:val="00AE348B"/>
    <w:rsid w:val="00AE4724"/>
    <w:rsid w:val="00AE547F"/>
    <w:rsid w:val="00AE7C06"/>
    <w:rsid w:val="00AF2BDD"/>
    <w:rsid w:val="00AF484C"/>
    <w:rsid w:val="00AF561F"/>
    <w:rsid w:val="00AF6D60"/>
    <w:rsid w:val="00B00111"/>
    <w:rsid w:val="00B00BC6"/>
    <w:rsid w:val="00B0184D"/>
    <w:rsid w:val="00B01AB5"/>
    <w:rsid w:val="00B02388"/>
    <w:rsid w:val="00B03951"/>
    <w:rsid w:val="00B03A1B"/>
    <w:rsid w:val="00B050F2"/>
    <w:rsid w:val="00B07F62"/>
    <w:rsid w:val="00B173C6"/>
    <w:rsid w:val="00B244F4"/>
    <w:rsid w:val="00B26DE0"/>
    <w:rsid w:val="00B31FC7"/>
    <w:rsid w:val="00B34180"/>
    <w:rsid w:val="00B35937"/>
    <w:rsid w:val="00B370E5"/>
    <w:rsid w:val="00B37BDC"/>
    <w:rsid w:val="00B449B6"/>
    <w:rsid w:val="00B44A2A"/>
    <w:rsid w:val="00B451B2"/>
    <w:rsid w:val="00B45325"/>
    <w:rsid w:val="00B4772B"/>
    <w:rsid w:val="00B55A9E"/>
    <w:rsid w:val="00B5605F"/>
    <w:rsid w:val="00B5698B"/>
    <w:rsid w:val="00B60878"/>
    <w:rsid w:val="00B63EC4"/>
    <w:rsid w:val="00B654D8"/>
    <w:rsid w:val="00B656AB"/>
    <w:rsid w:val="00B6708C"/>
    <w:rsid w:val="00B67152"/>
    <w:rsid w:val="00B67728"/>
    <w:rsid w:val="00B738F5"/>
    <w:rsid w:val="00B7549F"/>
    <w:rsid w:val="00B755A3"/>
    <w:rsid w:val="00B76741"/>
    <w:rsid w:val="00B7713A"/>
    <w:rsid w:val="00B77546"/>
    <w:rsid w:val="00B810AA"/>
    <w:rsid w:val="00B812EF"/>
    <w:rsid w:val="00B81C55"/>
    <w:rsid w:val="00B847B8"/>
    <w:rsid w:val="00B847C4"/>
    <w:rsid w:val="00B84CF3"/>
    <w:rsid w:val="00B8754D"/>
    <w:rsid w:val="00B87FBC"/>
    <w:rsid w:val="00B902EB"/>
    <w:rsid w:val="00B90392"/>
    <w:rsid w:val="00B90FE3"/>
    <w:rsid w:val="00B911F7"/>
    <w:rsid w:val="00B94779"/>
    <w:rsid w:val="00B94C37"/>
    <w:rsid w:val="00B94FE3"/>
    <w:rsid w:val="00B95074"/>
    <w:rsid w:val="00B95F99"/>
    <w:rsid w:val="00B96FD7"/>
    <w:rsid w:val="00BB2EE3"/>
    <w:rsid w:val="00BB3168"/>
    <w:rsid w:val="00BB3241"/>
    <w:rsid w:val="00BB7E43"/>
    <w:rsid w:val="00BC1E60"/>
    <w:rsid w:val="00BC6BEE"/>
    <w:rsid w:val="00BD0254"/>
    <w:rsid w:val="00BD0C98"/>
    <w:rsid w:val="00BD135D"/>
    <w:rsid w:val="00BD299E"/>
    <w:rsid w:val="00BD53EE"/>
    <w:rsid w:val="00BD5501"/>
    <w:rsid w:val="00BD680D"/>
    <w:rsid w:val="00BE15D3"/>
    <w:rsid w:val="00BE21ED"/>
    <w:rsid w:val="00BE503C"/>
    <w:rsid w:val="00BE61D3"/>
    <w:rsid w:val="00BE727B"/>
    <w:rsid w:val="00BF3935"/>
    <w:rsid w:val="00BF5F90"/>
    <w:rsid w:val="00BF66EC"/>
    <w:rsid w:val="00C06258"/>
    <w:rsid w:val="00C0770A"/>
    <w:rsid w:val="00C120DA"/>
    <w:rsid w:val="00C12519"/>
    <w:rsid w:val="00C14BBD"/>
    <w:rsid w:val="00C15A0D"/>
    <w:rsid w:val="00C21951"/>
    <w:rsid w:val="00C220DD"/>
    <w:rsid w:val="00C22C45"/>
    <w:rsid w:val="00C23674"/>
    <w:rsid w:val="00C2527B"/>
    <w:rsid w:val="00C25A76"/>
    <w:rsid w:val="00C3093B"/>
    <w:rsid w:val="00C34D51"/>
    <w:rsid w:val="00C3686A"/>
    <w:rsid w:val="00C368C9"/>
    <w:rsid w:val="00C36B3C"/>
    <w:rsid w:val="00C42605"/>
    <w:rsid w:val="00C437C4"/>
    <w:rsid w:val="00C43DFD"/>
    <w:rsid w:val="00C458A3"/>
    <w:rsid w:val="00C46723"/>
    <w:rsid w:val="00C51E1B"/>
    <w:rsid w:val="00C543CE"/>
    <w:rsid w:val="00C54D38"/>
    <w:rsid w:val="00C57449"/>
    <w:rsid w:val="00C57568"/>
    <w:rsid w:val="00C63715"/>
    <w:rsid w:val="00C673D1"/>
    <w:rsid w:val="00C67D79"/>
    <w:rsid w:val="00C744C3"/>
    <w:rsid w:val="00C749E8"/>
    <w:rsid w:val="00C80216"/>
    <w:rsid w:val="00C80B51"/>
    <w:rsid w:val="00C856BC"/>
    <w:rsid w:val="00C86459"/>
    <w:rsid w:val="00C874B8"/>
    <w:rsid w:val="00C90E68"/>
    <w:rsid w:val="00C91882"/>
    <w:rsid w:val="00C93F04"/>
    <w:rsid w:val="00C96265"/>
    <w:rsid w:val="00CA1974"/>
    <w:rsid w:val="00CA1DE2"/>
    <w:rsid w:val="00CA2302"/>
    <w:rsid w:val="00CA316B"/>
    <w:rsid w:val="00CA7757"/>
    <w:rsid w:val="00CB459C"/>
    <w:rsid w:val="00CB4FAD"/>
    <w:rsid w:val="00CC3D2E"/>
    <w:rsid w:val="00CC4E99"/>
    <w:rsid w:val="00CC5568"/>
    <w:rsid w:val="00CC567D"/>
    <w:rsid w:val="00CD0118"/>
    <w:rsid w:val="00CD1F5C"/>
    <w:rsid w:val="00CD3019"/>
    <w:rsid w:val="00CD3F8D"/>
    <w:rsid w:val="00CD4645"/>
    <w:rsid w:val="00CD4A1D"/>
    <w:rsid w:val="00CE1157"/>
    <w:rsid w:val="00CE18B8"/>
    <w:rsid w:val="00CF032C"/>
    <w:rsid w:val="00CF0CC8"/>
    <w:rsid w:val="00CF4BEE"/>
    <w:rsid w:val="00CF524A"/>
    <w:rsid w:val="00CF62F3"/>
    <w:rsid w:val="00D0003C"/>
    <w:rsid w:val="00D002C1"/>
    <w:rsid w:val="00D05178"/>
    <w:rsid w:val="00D05E94"/>
    <w:rsid w:val="00D11107"/>
    <w:rsid w:val="00D204C0"/>
    <w:rsid w:val="00D2157A"/>
    <w:rsid w:val="00D2278A"/>
    <w:rsid w:val="00D265A6"/>
    <w:rsid w:val="00D27535"/>
    <w:rsid w:val="00D32D0B"/>
    <w:rsid w:val="00D3620D"/>
    <w:rsid w:val="00D40CE5"/>
    <w:rsid w:val="00D4121C"/>
    <w:rsid w:val="00D43053"/>
    <w:rsid w:val="00D50270"/>
    <w:rsid w:val="00D51F04"/>
    <w:rsid w:val="00D57371"/>
    <w:rsid w:val="00D576EA"/>
    <w:rsid w:val="00D607ED"/>
    <w:rsid w:val="00D6441A"/>
    <w:rsid w:val="00D67B46"/>
    <w:rsid w:val="00D71236"/>
    <w:rsid w:val="00D72D95"/>
    <w:rsid w:val="00D73000"/>
    <w:rsid w:val="00D73061"/>
    <w:rsid w:val="00D751BC"/>
    <w:rsid w:val="00D77CE6"/>
    <w:rsid w:val="00D8238A"/>
    <w:rsid w:val="00D835E3"/>
    <w:rsid w:val="00D86083"/>
    <w:rsid w:val="00D870A3"/>
    <w:rsid w:val="00D87733"/>
    <w:rsid w:val="00D91B36"/>
    <w:rsid w:val="00D969F2"/>
    <w:rsid w:val="00DA0749"/>
    <w:rsid w:val="00DA2FC0"/>
    <w:rsid w:val="00DA3CBB"/>
    <w:rsid w:val="00DA5D6B"/>
    <w:rsid w:val="00DA66D2"/>
    <w:rsid w:val="00DA773D"/>
    <w:rsid w:val="00DB2BA8"/>
    <w:rsid w:val="00DB35A7"/>
    <w:rsid w:val="00DB3626"/>
    <w:rsid w:val="00DB5C7A"/>
    <w:rsid w:val="00DC0A16"/>
    <w:rsid w:val="00DC20A5"/>
    <w:rsid w:val="00DC43C4"/>
    <w:rsid w:val="00DC467A"/>
    <w:rsid w:val="00DC524E"/>
    <w:rsid w:val="00DC6683"/>
    <w:rsid w:val="00DD0AE5"/>
    <w:rsid w:val="00DD312F"/>
    <w:rsid w:val="00DD4E00"/>
    <w:rsid w:val="00DD7CF7"/>
    <w:rsid w:val="00DE07C7"/>
    <w:rsid w:val="00DE2649"/>
    <w:rsid w:val="00DF2FB0"/>
    <w:rsid w:val="00DF6939"/>
    <w:rsid w:val="00DF6FD7"/>
    <w:rsid w:val="00E00CBD"/>
    <w:rsid w:val="00E013FA"/>
    <w:rsid w:val="00E02C26"/>
    <w:rsid w:val="00E05E53"/>
    <w:rsid w:val="00E06718"/>
    <w:rsid w:val="00E106CD"/>
    <w:rsid w:val="00E10DB0"/>
    <w:rsid w:val="00E10E65"/>
    <w:rsid w:val="00E12AAE"/>
    <w:rsid w:val="00E13D5A"/>
    <w:rsid w:val="00E23BEA"/>
    <w:rsid w:val="00E23F6D"/>
    <w:rsid w:val="00E27741"/>
    <w:rsid w:val="00E3237C"/>
    <w:rsid w:val="00E33CFB"/>
    <w:rsid w:val="00E341C1"/>
    <w:rsid w:val="00E34CFC"/>
    <w:rsid w:val="00E40D16"/>
    <w:rsid w:val="00E436AC"/>
    <w:rsid w:val="00E44F29"/>
    <w:rsid w:val="00E47F1C"/>
    <w:rsid w:val="00E545A9"/>
    <w:rsid w:val="00E546DF"/>
    <w:rsid w:val="00E54C35"/>
    <w:rsid w:val="00E5656A"/>
    <w:rsid w:val="00E57360"/>
    <w:rsid w:val="00E57873"/>
    <w:rsid w:val="00E63600"/>
    <w:rsid w:val="00E65D9E"/>
    <w:rsid w:val="00E7240D"/>
    <w:rsid w:val="00E72F18"/>
    <w:rsid w:val="00E737FA"/>
    <w:rsid w:val="00E76016"/>
    <w:rsid w:val="00E772D3"/>
    <w:rsid w:val="00E80CE3"/>
    <w:rsid w:val="00E81261"/>
    <w:rsid w:val="00E8180C"/>
    <w:rsid w:val="00E84C98"/>
    <w:rsid w:val="00E950BC"/>
    <w:rsid w:val="00E95D82"/>
    <w:rsid w:val="00EA238D"/>
    <w:rsid w:val="00EA3AD9"/>
    <w:rsid w:val="00EA5DAD"/>
    <w:rsid w:val="00EA7167"/>
    <w:rsid w:val="00EB0C55"/>
    <w:rsid w:val="00EC5E6D"/>
    <w:rsid w:val="00ED0F71"/>
    <w:rsid w:val="00ED0FD0"/>
    <w:rsid w:val="00ED1775"/>
    <w:rsid w:val="00ED2D29"/>
    <w:rsid w:val="00ED44CF"/>
    <w:rsid w:val="00ED55B8"/>
    <w:rsid w:val="00EE04D4"/>
    <w:rsid w:val="00EE1519"/>
    <w:rsid w:val="00EE20F1"/>
    <w:rsid w:val="00EE2E86"/>
    <w:rsid w:val="00EE32A3"/>
    <w:rsid w:val="00EE65E1"/>
    <w:rsid w:val="00EE780C"/>
    <w:rsid w:val="00EF152A"/>
    <w:rsid w:val="00EF1959"/>
    <w:rsid w:val="00EF4A3E"/>
    <w:rsid w:val="00EF513B"/>
    <w:rsid w:val="00EF7E49"/>
    <w:rsid w:val="00F05F12"/>
    <w:rsid w:val="00F06183"/>
    <w:rsid w:val="00F061A5"/>
    <w:rsid w:val="00F06B9B"/>
    <w:rsid w:val="00F070F9"/>
    <w:rsid w:val="00F16681"/>
    <w:rsid w:val="00F249BB"/>
    <w:rsid w:val="00F262EF"/>
    <w:rsid w:val="00F264BC"/>
    <w:rsid w:val="00F2713F"/>
    <w:rsid w:val="00F30889"/>
    <w:rsid w:val="00F3262C"/>
    <w:rsid w:val="00F34190"/>
    <w:rsid w:val="00F35D1E"/>
    <w:rsid w:val="00F37C0F"/>
    <w:rsid w:val="00F406B8"/>
    <w:rsid w:val="00F413F5"/>
    <w:rsid w:val="00F420E5"/>
    <w:rsid w:val="00F42238"/>
    <w:rsid w:val="00F422EE"/>
    <w:rsid w:val="00F42774"/>
    <w:rsid w:val="00F432CF"/>
    <w:rsid w:val="00F47463"/>
    <w:rsid w:val="00F50215"/>
    <w:rsid w:val="00F51DAC"/>
    <w:rsid w:val="00F556CC"/>
    <w:rsid w:val="00F557DD"/>
    <w:rsid w:val="00F56B7C"/>
    <w:rsid w:val="00F60F6D"/>
    <w:rsid w:val="00F61905"/>
    <w:rsid w:val="00F619F3"/>
    <w:rsid w:val="00F63E95"/>
    <w:rsid w:val="00F641D4"/>
    <w:rsid w:val="00F64CF7"/>
    <w:rsid w:val="00F66CFA"/>
    <w:rsid w:val="00F7079E"/>
    <w:rsid w:val="00F725E3"/>
    <w:rsid w:val="00F72706"/>
    <w:rsid w:val="00F7369E"/>
    <w:rsid w:val="00F74D87"/>
    <w:rsid w:val="00F753C5"/>
    <w:rsid w:val="00F83C06"/>
    <w:rsid w:val="00F86D3E"/>
    <w:rsid w:val="00F90C46"/>
    <w:rsid w:val="00F9158E"/>
    <w:rsid w:val="00F9498B"/>
    <w:rsid w:val="00F96245"/>
    <w:rsid w:val="00F96BE0"/>
    <w:rsid w:val="00F96C8A"/>
    <w:rsid w:val="00FA169D"/>
    <w:rsid w:val="00FA16B6"/>
    <w:rsid w:val="00FA1BC1"/>
    <w:rsid w:val="00FA343E"/>
    <w:rsid w:val="00FA5F0F"/>
    <w:rsid w:val="00FA78FD"/>
    <w:rsid w:val="00FC026D"/>
    <w:rsid w:val="00FC4A1E"/>
    <w:rsid w:val="00FC5616"/>
    <w:rsid w:val="00FC632D"/>
    <w:rsid w:val="00FC7437"/>
    <w:rsid w:val="00FD16DD"/>
    <w:rsid w:val="00FD1A50"/>
    <w:rsid w:val="00FD3005"/>
    <w:rsid w:val="00FD7C4E"/>
    <w:rsid w:val="00FE4132"/>
    <w:rsid w:val="00FF27C0"/>
    <w:rsid w:val="00FF386D"/>
    <w:rsid w:val="00FF511E"/>
    <w:rsid w:val="00FF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491d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E8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43053"/>
    <w:pPr>
      <w:keepNext/>
      <w:framePr w:hSpace="141" w:wrap="around" w:vAnchor="text" w:hAnchor="page" w:x="2212" w:y="173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qFormat/>
    <w:rsid w:val="00D43053"/>
    <w:pPr>
      <w:keepNext/>
      <w:jc w:val="both"/>
      <w:outlineLvl w:val="1"/>
    </w:pPr>
    <w:rPr>
      <w:rFonts w:ascii="Arial" w:hAnsi="Arial" w:cs="Arial"/>
      <w:b/>
      <w:bCs/>
      <w:sz w:val="28"/>
      <w:szCs w:val="28"/>
    </w:rPr>
  </w:style>
  <w:style w:type="paragraph" w:styleId="Ttulo3">
    <w:name w:val="heading 3"/>
    <w:basedOn w:val="Normal"/>
    <w:next w:val="Normal"/>
    <w:qFormat/>
    <w:rsid w:val="00D43053"/>
    <w:pPr>
      <w:keepNext/>
      <w:outlineLvl w:val="2"/>
    </w:pPr>
    <w:rPr>
      <w:rFonts w:ascii="Arial" w:hAnsi="Arial" w:cs="Arial"/>
      <w:sz w:val="28"/>
      <w:szCs w:val="28"/>
    </w:rPr>
  </w:style>
  <w:style w:type="paragraph" w:styleId="Ttulo4">
    <w:name w:val="heading 4"/>
    <w:basedOn w:val="Normal"/>
    <w:next w:val="Normal"/>
    <w:qFormat/>
    <w:rsid w:val="00D43053"/>
    <w:pPr>
      <w:keepNext/>
      <w:outlineLvl w:val="3"/>
    </w:pPr>
    <w:rPr>
      <w:rFonts w:ascii="Arial" w:hAnsi="Arial" w:cs="Arial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D43053"/>
    <w:pPr>
      <w:keepNext/>
      <w:jc w:val="right"/>
      <w:outlineLvl w:val="4"/>
    </w:pPr>
    <w:rPr>
      <w:sz w:val="28"/>
      <w:szCs w:val="28"/>
    </w:rPr>
  </w:style>
  <w:style w:type="paragraph" w:styleId="Ttulo6">
    <w:name w:val="heading 6"/>
    <w:basedOn w:val="Normal"/>
    <w:next w:val="Normal"/>
    <w:qFormat/>
    <w:rsid w:val="00D43053"/>
    <w:pPr>
      <w:keepNext/>
      <w:jc w:val="center"/>
      <w:outlineLvl w:val="5"/>
    </w:pPr>
    <w:rPr>
      <w:sz w:val="28"/>
      <w:szCs w:val="28"/>
    </w:rPr>
  </w:style>
  <w:style w:type="paragraph" w:styleId="Ttulo7">
    <w:name w:val="heading 7"/>
    <w:basedOn w:val="Normal"/>
    <w:next w:val="Normal"/>
    <w:qFormat/>
    <w:rsid w:val="00D43053"/>
    <w:pPr>
      <w:keepNext/>
      <w:jc w:val="center"/>
      <w:outlineLvl w:val="6"/>
    </w:pPr>
    <w:rPr>
      <w:rFonts w:ascii="Arial" w:hAnsi="Arial" w:cs="Arial"/>
      <w:sz w:val="32"/>
      <w:szCs w:val="32"/>
    </w:rPr>
  </w:style>
  <w:style w:type="paragraph" w:styleId="Ttulo8">
    <w:name w:val="heading 8"/>
    <w:basedOn w:val="Normal"/>
    <w:next w:val="Normal"/>
    <w:qFormat/>
    <w:rsid w:val="00D4305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Ttulo9">
    <w:name w:val="heading 9"/>
    <w:basedOn w:val="Normal"/>
    <w:next w:val="Normal"/>
    <w:qFormat/>
    <w:rsid w:val="00D43053"/>
    <w:pPr>
      <w:keepNext/>
      <w:outlineLvl w:val="8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43053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D43053"/>
    <w:pPr>
      <w:tabs>
        <w:tab w:val="center" w:pos="4419"/>
        <w:tab w:val="right" w:pos="8838"/>
      </w:tabs>
    </w:pPr>
  </w:style>
  <w:style w:type="character" w:styleId="Hipervnculo">
    <w:name w:val="Hyperlink"/>
    <w:rsid w:val="00D43053"/>
    <w:rPr>
      <w:color w:val="0000FF"/>
      <w:u w:val="single"/>
    </w:rPr>
  </w:style>
  <w:style w:type="paragraph" w:styleId="Textoindependiente">
    <w:name w:val="Body Text"/>
    <w:basedOn w:val="Normal"/>
    <w:rsid w:val="00D43053"/>
    <w:pPr>
      <w:jc w:val="center"/>
    </w:pPr>
    <w:rPr>
      <w:b/>
      <w:bCs/>
      <w:sz w:val="40"/>
      <w:szCs w:val="40"/>
    </w:rPr>
  </w:style>
  <w:style w:type="paragraph" w:customStyle="1" w:styleId="Epgrafe1">
    <w:name w:val="Epígrafe1"/>
    <w:basedOn w:val="Normal"/>
    <w:next w:val="Normal"/>
    <w:qFormat/>
    <w:rsid w:val="00D43053"/>
    <w:pPr>
      <w:jc w:val="center"/>
    </w:pPr>
    <w:rPr>
      <w:rFonts w:ascii="Arial" w:hAnsi="Arial" w:cs="Arial"/>
      <w:b/>
      <w:bCs/>
      <w:sz w:val="28"/>
      <w:szCs w:val="28"/>
      <w:lang w:val="es-ES_tradnl"/>
    </w:rPr>
  </w:style>
  <w:style w:type="paragraph" w:styleId="Textoindependiente2">
    <w:name w:val="Body Text 2"/>
    <w:basedOn w:val="Normal"/>
    <w:rsid w:val="00D43053"/>
    <w:rPr>
      <w:b/>
      <w:bCs/>
      <w:sz w:val="40"/>
      <w:szCs w:val="40"/>
    </w:rPr>
  </w:style>
  <w:style w:type="paragraph" w:styleId="Textoindependiente3">
    <w:name w:val="Body Text 3"/>
    <w:basedOn w:val="Normal"/>
    <w:rsid w:val="00D43053"/>
    <w:pPr>
      <w:jc w:val="center"/>
    </w:pPr>
    <w:rPr>
      <w:rFonts w:ascii="Arial" w:hAnsi="Arial" w:cs="Arial"/>
      <w:sz w:val="22"/>
      <w:szCs w:val="22"/>
    </w:rPr>
  </w:style>
  <w:style w:type="paragraph" w:customStyle="1" w:styleId="Predeterminado">
    <w:name w:val="Predeterminado"/>
    <w:rsid w:val="00D43053"/>
    <w:rPr>
      <w:snapToGrid w:val="0"/>
      <w:sz w:val="24"/>
      <w:szCs w:val="24"/>
      <w:lang w:eastAsia="es-ES"/>
    </w:rPr>
  </w:style>
  <w:style w:type="paragraph" w:styleId="Sangradetextonormal">
    <w:name w:val="Body Text Indent"/>
    <w:basedOn w:val="Normal"/>
    <w:rsid w:val="00D43053"/>
    <w:pPr>
      <w:spacing w:line="360" w:lineRule="auto"/>
      <w:ind w:firstLine="708"/>
      <w:jc w:val="both"/>
    </w:pPr>
    <w:rPr>
      <w:rFonts w:ascii="Arial" w:hAnsi="Arial" w:cs="Arial"/>
      <w:sz w:val="28"/>
      <w:szCs w:val="28"/>
      <w:lang w:val="es-ES_tradnl"/>
    </w:rPr>
  </w:style>
  <w:style w:type="paragraph" w:styleId="Sangra2detindependiente">
    <w:name w:val="Body Text Indent 2"/>
    <w:basedOn w:val="Normal"/>
    <w:rsid w:val="00D43053"/>
    <w:pPr>
      <w:ind w:firstLine="708"/>
      <w:jc w:val="both"/>
    </w:pPr>
    <w:rPr>
      <w:rFonts w:ascii="Arial" w:hAnsi="Arial" w:cs="Arial"/>
    </w:rPr>
  </w:style>
  <w:style w:type="paragraph" w:customStyle="1" w:styleId="Ttulo10">
    <w:name w:val="Título1"/>
    <w:basedOn w:val="Normal"/>
    <w:qFormat/>
    <w:rsid w:val="00D43053"/>
    <w:pPr>
      <w:spacing w:line="360" w:lineRule="auto"/>
      <w:jc w:val="center"/>
    </w:pPr>
    <w:rPr>
      <w:rFonts w:ascii="Tahoma" w:hAnsi="Tahoma" w:cs="Tahoma"/>
      <w:sz w:val="28"/>
      <w:szCs w:val="28"/>
      <w:lang w:val="es-ES_tradnl"/>
    </w:rPr>
  </w:style>
  <w:style w:type="character" w:styleId="Hipervnculovisitado">
    <w:name w:val="FollowedHyperlink"/>
    <w:rsid w:val="00D43053"/>
    <w:rPr>
      <w:color w:val="800080"/>
      <w:u w:val="single"/>
    </w:rPr>
  </w:style>
  <w:style w:type="paragraph" w:styleId="Textosinformato">
    <w:name w:val="Plain Text"/>
    <w:basedOn w:val="Normal"/>
    <w:rsid w:val="00D43053"/>
    <w:rPr>
      <w:rFonts w:ascii="Courier New" w:hAnsi="Courier New" w:cs="Courier New"/>
      <w:sz w:val="20"/>
      <w:szCs w:val="20"/>
    </w:rPr>
  </w:style>
  <w:style w:type="paragraph" w:styleId="Sangra3detindependiente">
    <w:name w:val="Body Text Indent 3"/>
    <w:basedOn w:val="Normal"/>
    <w:rsid w:val="00D43053"/>
    <w:pPr>
      <w:ind w:firstLine="708"/>
      <w:jc w:val="both"/>
    </w:pPr>
    <w:rPr>
      <w:rFonts w:ascii="Decker" w:hAnsi="Decker"/>
      <w:b/>
      <w:bCs/>
      <w:sz w:val="20"/>
      <w:szCs w:val="20"/>
      <w:lang w:val="it-IT"/>
    </w:rPr>
  </w:style>
  <w:style w:type="character" w:styleId="Textoennegrita">
    <w:name w:val="Strong"/>
    <w:uiPriority w:val="22"/>
    <w:qFormat/>
    <w:rsid w:val="00B8754D"/>
    <w:rPr>
      <w:b/>
      <w:bCs/>
    </w:rPr>
  </w:style>
  <w:style w:type="paragraph" w:styleId="Mapadeldocumento">
    <w:name w:val="Document Map"/>
    <w:basedOn w:val="Normal"/>
    <w:semiHidden/>
    <w:rsid w:val="0099420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7A46C6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5F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E5FD6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764F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41E7"/>
    <w:pPr>
      <w:spacing w:before="100" w:beforeAutospacing="1" w:after="100" w:afterAutospacing="1"/>
    </w:pPr>
    <w:rPr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041E7"/>
    <w:rPr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5041E7"/>
    <w:rPr>
      <w:i/>
      <w:iCs/>
    </w:rPr>
  </w:style>
  <w:style w:type="paragraph" w:customStyle="1" w:styleId="rtejustify">
    <w:name w:val="rtejustify"/>
    <w:basedOn w:val="Normal"/>
    <w:rsid w:val="005041E7"/>
    <w:pPr>
      <w:spacing w:before="100" w:beforeAutospacing="1" w:after="100" w:afterAutospacing="1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5041E7"/>
  </w:style>
  <w:style w:type="table" w:styleId="Tablaconcuadrcula">
    <w:name w:val="Table Grid"/>
    <w:basedOn w:val="Tablanormal"/>
    <w:uiPriority w:val="39"/>
    <w:rsid w:val="005041E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erpo">
    <w:name w:val="Cuerpo"/>
    <w:rsid w:val="000D65A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character" w:customStyle="1" w:styleId="Ninguno">
    <w:name w:val="Ninguno"/>
    <w:rsid w:val="000D65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E8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43053"/>
    <w:pPr>
      <w:keepNext/>
      <w:framePr w:hSpace="141" w:wrap="around" w:vAnchor="text" w:hAnchor="page" w:x="2212" w:y="173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qFormat/>
    <w:rsid w:val="00D43053"/>
    <w:pPr>
      <w:keepNext/>
      <w:jc w:val="both"/>
      <w:outlineLvl w:val="1"/>
    </w:pPr>
    <w:rPr>
      <w:rFonts w:ascii="Arial" w:hAnsi="Arial" w:cs="Arial"/>
      <w:b/>
      <w:bCs/>
      <w:sz w:val="28"/>
      <w:szCs w:val="28"/>
    </w:rPr>
  </w:style>
  <w:style w:type="paragraph" w:styleId="Ttulo3">
    <w:name w:val="heading 3"/>
    <w:basedOn w:val="Normal"/>
    <w:next w:val="Normal"/>
    <w:qFormat/>
    <w:rsid w:val="00D43053"/>
    <w:pPr>
      <w:keepNext/>
      <w:outlineLvl w:val="2"/>
    </w:pPr>
    <w:rPr>
      <w:rFonts w:ascii="Arial" w:hAnsi="Arial" w:cs="Arial"/>
      <w:sz w:val="28"/>
      <w:szCs w:val="28"/>
    </w:rPr>
  </w:style>
  <w:style w:type="paragraph" w:styleId="Ttulo4">
    <w:name w:val="heading 4"/>
    <w:basedOn w:val="Normal"/>
    <w:next w:val="Normal"/>
    <w:qFormat/>
    <w:rsid w:val="00D43053"/>
    <w:pPr>
      <w:keepNext/>
      <w:outlineLvl w:val="3"/>
    </w:pPr>
    <w:rPr>
      <w:rFonts w:ascii="Arial" w:hAnsi="Arial" w:cs="Arial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D43053"/>
    <w:pPr>
      <w:keepNext/>
      <w:jc w:val="right"/>
      <w:outlineLvl w:val="4"/>
    </w:pPr>
    <w:rPr>
      <w:sz w:val="28"/>
      <w:szCs w:val="28"/>
    </w:rPr>
  </w:style>
  <w:style w:type="paragraph" w:styleId="Ttulo6">
    <w:name w:val="heading 6"/>
    <w:basedOn w:val="Normal"/>
    <w:next w:val="Normal"/>
    <w:qFormat/>
    <w:rsid w:val="00D43053"/>
    <w:pPr>
      <w:keepNext/>
      <w:jc w:val="center"/>
      <w:outlineLvl w:val="5"/>
    </w:pPr>
    <w:rPr>
      <w:sz w:val="28"/>
      <w:szCs w:val="28"/>
    </w:rPr>
  </w:style>
  <w:style w:type="paragraph" w:styleId="Ttulo7">
    <w:name w:val="heading 7"/>
    <w:basedOn w:val="Normal"/>
    <w:next w:val="Normal"/>
    <w:qFormat/>
    <w:rsid w:val="00D43053"/>
    <w:pPr>
      <w:keepNext/>
      <w:jc w:val="center"/>
      <w:outlineLvl w:val="6"/>
    </w:pPr>
    <w:rPr>
      <w:rFonts w:ascii="Arial" w:hAnsi="Arial" w:cs="Arial"/>
      <w:sz w:val="32"/>
      <w:szCs w:val="32"/>
    </w:rPr>
  </w:style>
  <w:style w:type="paragraph" w:styleId="Ttulo8">
    <w:name w:val="heading 8"/>
    <w:basedOn w:val="Normal"/>
    <w:next w:val="Normal"/>
    <w:qFormat/>
    <w:rsid w:val="00D4305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Ttulo9">
    <w:name w:val="heading 9"/>
    <w:basedOn w:val="Normal"/>
    <w:next w:val="Normal"/>
    <w:qFormat/>
    <w:rsid w:val="00D43053"/>
    <w:pPr>
      <w:keepNext/>
      <w:outlineLvl w:val="8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43053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D43053"/>
    <w:pPr>
      <w:tabs>
        <w:tab w:val="center" w:pos="4419"/>
        <w:tab w:val="right" w:pos="8838"/>
      </w:tabs>
    </w:pPr>
  </w:style>
  <w:style w:type="character" w:styleId="Hipervnculo">
    <w:name w:val="Hyperlink"/>
    <w:rsid w:val="00D43053"/>
    <w:rPr>
      <w:color w:val="0000FF"/>
      <w:u w:val="single"/>
    </w:rPr>
  </w:style>
  <w:style w:type="paragraph" w:styleId="Textoindependiente">
    <w:name w:val="Body Text"/>
    <w:basedOn w:val="Normal"/>
    <w:rsid w:val="00D43053"/>
    <w:pPr>
      <w:jc w:val="center"/>
    </w:pPr>
    <w:rPr>
      <w:b/>
      <w:bCs/>
      <w:sz w:val="40"/>
      <w:szCs w:val="40"/>
    </w:rPr>
  </w:style>
  <w:style w:type="paragraph" w:customStyle="1" w:styleId="Epgrafe1">
    <w:name w:val="Epígrafe1"/>
    <w:basedOn w:val="Normal"/>
    <w:next w:val="Normal"/>
    <w:qFormat/>
    <w:rsid w:val="00D43053"/>
    <w:pPr>
      <w:jc w:val="center"/>
    </w:pPr>
    <w:rPr>
      <w:rFonts w:ascii="Arial" w:hAnsi="Arial" w:cs="Arial"/>
      <w:b/>
      <w:bCs/>
      <w:sz w:val="28"/>
      <w:szCs w:val="28"/>
      <w:lang w:val="es-ES_tradnl"/>
    </w:rPr>
  </w:style>
  <w:style w:type="paragraph" w:styleId="Textoindependiente2">
    <w:name w:val="Body Text 2"/>
    <w:basedOn w:val="Normal"/>
    <w:rsid w:val="00D43053"/>
    <w:rPr>
      <w:b/>
      <w:bCs/>
      <w:sz w:val="40"/>
      <w:szCs w:val="40"/>
    </w:rPr>
  </w:style>
  <w:style w:type="paragraph" w:styleId="Textoindependiente3">
    <w:name w:val="Body Text 3"/>
    <w:basedOn w:val="Normal"/>
    <w:rsid w:val="00D43053"/>
    <w:pPr>
      <w:jc w:val="center"/>
    </w:pPr>
    <w:rPr>
      <w:rFonts w:ascii="Arial" w:hAnsi="Arial" w:cs="Arial"/>
      <w:sz w:val="22"/>
      <w:szCs w:val="22"/>
    </w:rPr>
  </w:style>
  <w:style w:type="paragraph" w:customStyle="1" w:styleId="Predeterminado">
    <w:name w:val="Predeterminado"/>
    <w:rsid w:val="00D43053"/>
    <w:rPr>
      <w:snapToGrid w:val="0"/>
      <w:sz w:val="24"/>
      <w:szCs w:val="24"/>
      <w:lang w:eastAsia="es-ES"/>
    </w:rPr>
  </w:style>
  <w:style w:type="paragraph" w:styleId="Sangradetextonormal">
    <w:name w:val="Body Text Indent"/>
    <w:basedOn w:val="Normal"/>
    <w:rsid w:val="00D43053"/>
    <w:pPr>
      <w:spacing w:line="360" w:lineRule="auto"/>
      <w:ind w:firstLine="708"/>
      <w:jc w:val="both"/>
    </w:pPr>
    <w:rPr>
      <w:rFonts w:ascii="Arial" w:hAnsi="Arial" w:cs="Arial"/>
      <w:sz w:val="28"/>
      <w:szCs w:val="28"/>
      <w:lang w:val="es-ES_tradnl"/>
    </w:rPr>
  </w:style>
  <w:style w:type="paragraph" w:styleId="Sangra2detindependiente">
    <w:name w:val="Body Text Indent 2"/>
    <w:basedOn w:val="Normal"/>
    <w:rsid w:val="00D43053"/>
    <w:pPr>
      <w:ind w:firstLine="708"/>
      <w:jc w:val="both"/>
    </w:pPr>
    <w:rPr>
      <w:rFonts w:ascii="Arial" w:hAnsi="Arial" w:cs="Arial"/>
    </w:rPr>
  </w:style>
  <w:style w:type="paragraph" w:customStyle="1" w:styleId="Ttulo10">
    <w:name w:val="Título1"/>
    <w:basedOn w:val="Normal"/>
    <w:qFormat/>
    <w:rsid w:val="00D43053"/>
    <w:pPr>
      <w:spacing w:line="360" w:lineRule="auto"/>
      <w:jc w:val="center"/>
    </w:pPr>
    <w:rPr>
      <w:rFonts w:ascii="Tahoma" w:hAnsi="Tahoma" w:cs="Tahoma"/>
      <w:sz w:val="28"/>
      <w:szCs w:val="28"/>
      <w:lang w:val="es-ES_tradnl"/>
    </w:rPr>
  </w:style>
  <w:style w:type="character" w:styleId="Hipervnculovisitado">
    <w:name w:val="FollowedHyperlink"/>
    <w:rsid w:val="00D43053"/>
    <w:rPr>
      <w:color w:val="800080"/>
      <w:u w:val="single"/>
    </w:rPr>
  </w:style>
  <w:style w:type="paragraph" w:styleId="Textosinformato">
    <w:name w:val="Plain Text"/>
    <w:basedOn w:val="Normal"/>
    <w:rsid w:val="00D43053"/>
    <w:rPr>
      <w:rFonts w:ascii="Courier New" w:hAnsi="Courier New" w:cs="Courier New"/>
      <w:sz w:val="20"/>
      <w:szCs w:val="20"/>
    </w:rPr>
  </w:style>
  <w:style w:type="paragraph" w:styleId="Sangra3detindependiente">
    <w:name w:val="Body Text Indent 3"/>
    <w:basedOn w:val="Normal"/>
    <w:rsid w:val="00D43053"/>
    <w:pPr>
      <w:ind w:firstLine="708"/>
      <w:jc w:val="both"/>
    </w:pPr>
    <w:rPr>
      <w:rFonts w:ascii="Decker" w:hAnsi="Decker"/>
      <w:b/>
      <w:bCs/>
      <w:sz w:val="20"/>
      <w:szCs w:val="20"/>
      <w:lang w:val="it-IT"/>
    </w:rPr>
  </w:style>
  <w:style w:type="character" w:styleId="Textoennegrita">
    <w:name w:val="Strong"/>
    <w:uiPriority w:val="22"/>
    <w:qFormat/>
    <w:rsid w:val="00B8754D"/>
    <w:rPr>
      <w:b/>
      <w:bCs/>
    </w:rPr>
  </w:style>
  <w:style w:type="paragraph" w:styleId="Mapadeldocumento">
    <w:name w:val="Document Map"/>
    <w:basedOn w:val="Normal"/>
    <w:semiHidden/>
    <w:rsid w:val="0099420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7A46C6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5F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E5FD6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764F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41E7"/>
    <w:pPr>
      <w:spacing w:before="100" w:beforeAutospacing="1" w:after="100" w:afterAutospacing="1"/>
    </w:pPr>
    <w:rPr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041E7"/>
    <w:rPr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5041E7"/>
    <w:rPr>
      <w:i/>
      <w:iCs/>
    </w:rPr>
  </w:style>
  <w:style w:type="paragraph" w:customStyle="1" w:styleId="rtejustify">
    <w:name w:val="rtejustify"/>
    <w:basedOn w:val="Normal"/>
    <w:rsid w:val="005041E7"/>
    <w:pPr>
      <w:spacing w:before="100" w:beforeAutospacing="1" w:after="100" w:afterAutospacing="1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5041E7"/>
  </w:style>
  <w:style w:type="table" w:styleId="Tablaconcuadrcula">
    <w:name w:val="Table Grid"/>
    <w:basedOn w:val="Tablanormal"/>
    <w:uiPriority w:val="39"/>
    <w:rsid w:val="005041E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erpo">
    <w:name w:val="Cuerpo"/>
    <w:rsid w:val="000D65A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character" w:customStyle="1" w:styleId="Ninguno">
    <w:name w:val="Ninguno"/>
    <w:rsid w:val="000D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~wd07.tm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4DCE2-E108-4CCD-A202-54B193A1C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~wd07.tmp</Template>
  <TotalTime>0</TotalTime>
  <Pages>1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Municipio de Mazatlán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Véliz De la Paz</dc:creator>
  <cp:lastModifiedBy>usuario</cp:lastModifiedBy>
  <cp:revision>2</cp:revision>
  <cp:lastPrinted>2022-01-10T16:16:00Z</cp:lastPrinted>
  <dcterms:created xsi:type="dcterms:W3CDTF">2022-05-24T17:06:00Z</dcterms:created>
  <dcterms:modified xsi:type="dcterms:W3CDTF">2022-05-24T17:06:00Z</dcterms:modified>
</cp:coreProperties>
</file>